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EB1EE4" w:rsidRDefault="00425609" w:rsidP="009E6C58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4B3586D" wp14:editId="1F54433D">
                <wp:simplePos x="0" y="0"/>
                <wp:positionH relativeFrom="column">
                  <wp:posOffset>2167890</wp:posOffset>
                </wp:positionH>
                <wp:positionV relativeFrom="paragraph">
                  <wp:posOffset>-1855470</wp:posOffset>
                </wp:positionV>
                <wp:extent cx="4673600" cy="1123950"/>
                <wp:effectExtent l="19050" t="19050" r="12700" b="190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3600" cy="11239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609" w:rsidRPr="00CF6674" w:rsidRDefault="00CF6674" w:rsidP="00CF6674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 w:rsidRPr="00CF6674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Escuela Franklin Roosevelt</w:t>
                            </w:r>
                          </w:p>
                          <w:p w:rsidR="00425609" w:rsidRPr="00CF6674" w:rsidRDefault="00CF6674" w:rsidP="0042560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 xml:space="preserve">Noticias </w:t>
                            </w:r>
                            <w:r w:rsidRPr="00CF6674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Gran Tiempo</w:t>
                            </w:r>
                            <w:r w:rsidR="00491A78" w:rsidRPr="00CF6674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25609" w:rsidRPr="00CF6674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May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o</w:t>
                            </w:r>
                            <w:r w:rsidR="00425609" w:rsidRPr="00CF6674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 xml:space="preserve"> 4, 2016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margin-left:170.7pt;margin-top:-146.1pt;width:368pt;height:88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" fillcolor="white [3201]" strokecolor="black [3200]" strokeweight="2.25pt">
                <v:textbox>
                  <w:txbxContent>
                    <w:p w:rsidR="00425609" w:rsidRPr="00CF6674" w:rsidRDefault="00CF6674" w:rsidP="00CF6674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  <w:lang w:val="es-419"/>
                        </w:rPr>
                      </w:pPr>
                      <w:r w:rsidRPr="00CF6674">
                        <w:rPr>
                          <w:rFonts w:ascii="Comic Sans MS" w:hAnsi="Comic Sans MS"/>
                          <w:b/>
                          <w:sz w:val="32"/>
                          <w:szCs w:val="32"/>
                          <w:lang w:val="es-419"/>
                        </w:rPr>
                        <w:t>Escuela Franklin Roosevelt</w:t>
                      </w:r>
                    </w:p>
                    <w:p w:rsidR="00425609" w:rsidRPr="00CF6674" w:rsidRDefault="00CF6674" w:rsidP="00425609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  <w:lang w:val="es-419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  <w:lang w:val="es-419"/>
                        </w:rPr>
                        <w:t xml:space="preserve">Noticias </w:t>
                      </w:r>
                      <w:r w:rsidRPr="00CF6674">
                        <w:rPr>
                          <w:rFonts w:ascii="Comic Sans MS" w:hAnsi="Comic Sans MS"/>
                          <w:b/>
                          <w:sz w:val="32"/>
                          <w:szCs w:val="32"/>
                          <w:lang w:val="es-419"/>
                        </w:rPr>
                        <w:t>Gran Tiempo</w:t>
                      </w:r>
                      <w:r w:rsidR="00491A78" w:rsidRPr="00CF6674">
                        <w:rPr>
                          <w:rFonts w:ascii="Comic Sans MS" w:hAnsi="Comic Sans MS"/>
                          <w:b/>
                          <w:sz w:val="32"/>
                          <w:szCs w:val="32"/>
                          <w:lang w:val="es-419"/>
                        </w:rPr>
                        <w:t xml:space="preserve"> </w:t>
                      </w:r>
                      <w:r w:rsidR="00425609" w:rsidRPr="00CF6674">
                        <w:rPr>
                          <w:rFonts w:ascii="Comic Sans MS" w:hAnsi="Comic Sans MS"/>
                          <w:b/>
                          <w:sz w:val="32"/>
                          <w:szCs w:val="32"/>
                          <w:lang w:val="es-419"/>
                        </w:rPr>
                        <w:t>May</w:t>
                      </w: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  <w:lang w:val="es-419"/>
                        </w:rPr>
                        <w:t>o</w:t>
                      </w:r>
                      <w:r w:rsidR="00425609" w:rsidRPr="00CF6674">
                        <w:rPr>
                          <w:rFonts w:ascii="Comic Sans MS" w:hAnsi="Comic Sans MS"/>
                          <w:b/>
                          <w:sz w:val="32"/>
                          <w:szCs w:val="32"/>
                          <w:lang w:val="es-419"/>
                        </w:rPr>
                        <w:t xml:space="preserve"> 4, 2016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ED2DA95" wp14:editId="5A1863A3">
                <wp:simplePos x="0" y="0"/>
                <wp:positionH relativeFrom="column">
                  <wp:posOffset>-391160</wp:posOffset>
                </wp:positionH>
                <wp:positionV relativeFrom="paragraph">
                  <wp:posOffset>-1912620</wp:posOffset>
                </wp:positionV>
                <wp:extent cx="7327900" cy="1238250"/>
                <wp:effectExtent l="19050" t="19050" r="25400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7900" cy="12382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609" w:rsidRDefault="00425609" w:rsidP="00425609">
                            <w:pPr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03ABBFE3" wp14:editId="6EED15EB">
                                  <wp:extent cx="2432050" cy="927100"/>
                                  <wp:effectExtent l="0" t="0" r="6350" b="6350"/>
                                  <wp:docPr id="33" name="Picture 33" descr="C:\Users\039467\AppData\Local\Microsoft\Windows\Temporary Internet Files\Content.IE5\4UU7VZD0\school_bus[1]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039467\AppData\Local\Microsoft\Windows\Temporary Internet Files\Content.IE5\4UU7VZD0\school_bus[1]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6580" cy="9288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25609" w:rsidRDefault="00425609" w:rsidP="00425609">
                            <w:pPr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</w:pPr>
                          </w:p>
                          <w:p w:rsidR="00425609" w:rsidRDefault="00425609" w:rsidP="00425609">
                            <w:pPr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</w:pPr>
                          </w:p>
                          <w:p w:rsidR="00425609" w:rsidRDefault="00425609" w:rsidP="00425609">
                            <w:pPr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</w:pPr>
                          </w:p>
                          <w:p w:rsidR="00425609" w:rsidRPr="00D66DD5" w:rsidRDefault="00425609" w:rsidP="00425609">
                            <w:pPr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</w:pPr>
                          </w:p>
                          <w:p w:rsidR="00D66DD5" w:rsidRPr="00D66DD5" w:rsidRDefault="00D66DD5" w:rsidP="00425609">
                            <w:pPr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</w:pPr>
                            <w:r w:rsidRPr="00D66DD5"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  <w:t xml:space="preserve">Big Time </w:t>
                            </w:r>
                            <w:r w:rsidR="00425609"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  <w:t>N</w:t>
                            </w:r>
                            <w:r w:rsidRPr="00D66DD5"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  <w:t>ews</w:t>
                            </w:r>
                          </w:p>
                          <w:p w:rsidR="00D66DD5" w:rsidRPr="00D66DD5" w:rsidRDefault="00D66DD5" w:rsidP="00425609">
                            <w:pPr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</w:pPr>
                            <w:r w:rsidRPr="00D66DD5"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  <w:t>May 4, 2016</w:t>
                            </w:r>
                            <w:r w:rsidR="00425609">
                              <w:rPr>
                                <w:rFonts w:ascii="Trebuchet MS" w:eastAsia="Times New Roman" w:hAnsi="Trebuchet MS" w:cs="Times New Roman"/>
                                <w:b/>
                                <w:noProof/>
                                <w:sz w:val="24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</w:p>
                          <w:p w:rsidR="00787C49" w:rsidRDefault="00787C49" w:rsidP="006730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1" o:spid="_x0000_s1027" type="#_x0000_t202" style="position:absolute;margin-left:-30.8pt;margin-top:-150.6pt;width:577pt;height:97.5pt;z-index:25185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" fillcolor="white [3201]" strokecolor="black [3200]" strokeweight="2.25pt">
                <v:textbox>
                  <w:txbxContent>
                    <w:p w:rsidR="00425609" w:rsidRDefault="00425609" w:rsidP="00425609">
                      <w:pPr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</w:pPr>
                      <w:r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  <w:drawing>
                          <wp:inline distT="0" distB="0" distL="0" distR="0" wp14:anchorId="03ABBFE3" wp14:editId="6EED15EB">
                            <wp:extent cx="2432050" cy="927100"/>
                            <wp:effectExtent l="0" t="0" r="6350" b="6350"/>
                            <wp:docPr id="33" name="Picture 33" descr="C:\Users\039467\AppData\Local\Microsoft\Windows\Temporary Internet Files\Content.IE5\4UU7VZD0\school_bus[1]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039467\AppData\Local\Microsoft\Windows\Temporary Internet Files\Content.IE5\4UU7VZD0\school_bus[1]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6580" cy="9288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25609" w:rsidRDefault="00425609" w:rsidP="00425609">
                      <w:pPr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</w:pPr>
                    </w:p>
                    <w:p w:rsidR="00425609" w:rsidRDefault="00425609" w:rsidP="00425609">
                      <w:pPr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</w:pPr>
                    </w:p>
                    <w:p w:rsidR="00425609" w:rsidRDefault="00425609" w:rsidP="00425609">
                      <w:pPr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</w:pPr>
                    </w:p>
                    <w:p w:rsidR="00425609" w:rsidRPr="00D66DD5" w:rsidRDefault="00425609" w:rsidP="00425609">
                      <w:pPr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</w:pPr>
                    </w:p>
                    <w:p w:rsidR="00D66DD5" w:rsidRPr="00D66DD5" w:rsidRDefault="00D66DD5" w:rsidP="00425609">
                      <w:pPr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</w:pPr>
                      <w:r w:rsidRPr="00D66DD5"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  <w:t xml:space="preserve">Big Time </w:t>
                      </w:r>
                      <w:r w:rsidR="00425609"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  <w:t>N</w:t>
                      </w:r>
                      <w:r w:rsidRPr="00D66DD5"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  <w:t>ews</w:t>
                      </w:r>
                    </w:p>
                    <w:p w:rsidR="00D66DD5" w:rsidRPr="00D66DD5" w:rsidRDefault="00D66DD5" w:rsidP="00425609">
                      <w:pPr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</w:pPr>
                      <w:r w:rsidRPr="00D66DD5"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  <w:t>May 4, 2016</w:t>
                      </w:r>
                      <w:r w:rsidR="00425609">
                        <w:rPr>
                          <w:rFonts w:ascii="Trebuchet MS" w:eastAsia="Times New Roman" w:hAnsi="Trebuchet MS" w:cs="Times New Roman"/>
                          <w:b/>
                          <w:noProof/>
                          <w:sz w:val="24"/>
                          <w:szCs w:val="20"/>
                          <w:lang w:eastAsia="en-US"/>
                        </w:rPr>
                        <w:t xml:space="preserve"> </w:t>
                      </w:r>
                    </w:p>
                    <w:p w:rsidR="00787C49" w:rsidRDefault="00787C49" w:rsidP="006730F2"/>
                  </w:txbxContent>
                </v:textbox>
              </v:shape>
            </w:pict>
          </mc:Fallback>
        </mc:AlternateContent>
      </w:r>
      <w:r w:rsidR="008C4626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05CBABF" wp14:editId="0074F367">
                <wp:simplePos x="0" y="0"/>
                <wp:positionH relativeFrom="column">
                  <wp:posOffset>-391160</wp:posOffset>
                </wp:positionH>
                <wp:positionV relativeFrom="paragraph">
                  <wp:posOffset>-528320</wp:posOffset>
                </wp:positionV>
                <wp:extent cx="4165600" cy="4387850"/>
                <wp:effectExtent l="19050" t="19050" r="25400" b="1270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0" cy="43878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4720" w:rsidRPr="00FA4F3C" w:rsidRDefault="00CF6674" w:rsidP="008C4626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Times New Roman"/>
                                <w:color w:val="222222"/>
                                <w:sz w:val="24"/>
                                <w:szCs w:val="24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PARCC (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días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exámenes</w:t>
                            </w:r>
                            <w:proofErr w:type="spellEnd"/>
                            <w:r w:rsidR="00994720" w:rsidRPr="00FA4F3C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)</w:t>
                            </w:r>
                            <w:r w:rsidR="00994720" w:rsidRPr="00FA4F3C">
                              <w:rPr>
                                <w:rFonts w:ascii="Comic Sans MS" w:eastAsia="Times New Roman" w:hAnsi="Comic Sans MS" w:cs="Arial"/>
                                <w:color w:val="222222"/>
                                <w:sz w:val="24"/>
                                <w:szCs w:val="24"/>
                                <w:lang w:eastAsia="en-US"/>
                              </w:rPr>
                              <w:t> </w:t>
                            </w:r>
                          </w:p>
                          <w:tbl>
                            <w:tblPr>
                              <w:tblW w:w="5461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771"/>
                              <w:gridCol w:w="3690"/>
                            </w:tblGrid>
                            <w:tr w:rsidR="00994720" w:rsidRPr="00994720" w:rsidTr="00994720">
                              <w:tc>
                                <w:tcPr>
                                  <w:tcW w:w="1771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994720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en-US"/>
                                    </w:rPr>
                                  </w:pPr>
                                  <w:r w:rsidRPr="0099472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lang w:eastAsia="en-US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single" w:sz="8" w:space="0" w:color="auto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994720" w:rsidRDefault="00CF6674" w:rsidP="0099472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en-US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lang w:eastAsia="en-US"/>
                                    </w:rPr>
                                    <w:t>Días</w:t>
                                  </w:r>
                                  <w:proofErr w:type="spellEnd"/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413A32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>GRADO</w:t>
                                  </w:r>
                                  <w:r w:rsidR="00994720" w:rsidRPr="00FA4F3C"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3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 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ELA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CF6674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3,4,5,6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Math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CF6674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31, June 1, 2, 3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413A32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>GRADO</w:t>
                                  </w:r>
                                  <w:r w:rsidR="00994720" w:rsidRPr="00FA4F3C"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4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 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ELA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7D1C6D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10, 11, 12, 13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Math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7D1C6D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, 17, 18, 19, 20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413A32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>GRADO</w:t>
                                  </w:r>
                                  <w:r w:rsidR="00994720" w:rsidRPr="00FA4F3C"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5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 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ELA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7D1C6D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3, 4, 5, 6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Math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7D1C6D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23, 24, 25, 26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MCAS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7D1C6D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9, 10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413A32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>GRADO</w:t>
                                  </w:r>
                                  <w:r w:rsidR="00994720" w:rsidRPr="00FA4F3C"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6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 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ELA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7D1C6D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 17, 18, 19, 20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Math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7D1C6D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11, 12, 13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413A32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>GRADO</w:t>
                                  </w:r>
                                  <w:r w:rsidR="00994720" w:rsidRPr="00FA4F3C"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7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 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ELA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413A32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3, 4, 5, 6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Math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413A32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413A32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31, </w:t>
                                  </w:r>
                                  <w:proofErr w:type="spellStart"/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Jun</w:t>
                                  </w:r>
                                  <w:r w:rsidR="00413A32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io</w:t>
                                  </w:r>
                                  <w:proofErr w:type="spellEnd"/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1, 2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413A32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>GRADO</w:t>
                                  </w:r>
                                  <w:r w:rsidR="00994720" w:rsidRPr="00FA4F3C">
                                    <w:rPr>
                                      <w:rFonts w:ascii="Comic Sans MS" w:eastAsia="Times New Roman" w:hAnsi="Comic Sans MS" w:cs="Times New Roman"/>
                                      <w:b/>
                                      <w:bCs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8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 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ELA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413A32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Ab</w:t>
                                  </w:r>
                                  <w:r w:rsidR="00994720"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ril 26, 27, 29, May</w:t>
                                  </w:r>
                                  <w:r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="00994720"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2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Math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413A32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23, 24, 25</w:t>
                                  </w:r>
                                </w:p>
                              </w:tc>
                            </w:tr>
                            <w:tr w:rsidR="00994720" w:rsidRPr="00FA4F3C" w:rsidTr="00994720">
                              <w:tc>
                                <w:tcPr>
                                  <w:tcW w:w="1771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  <w:t>MCAS</w:t>
                                  </w:r>
                                </w:p>
                              </w:tc>
                              <w:tc>
                                <w:tcPr>
                                  <w:tcW w:w="3690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:rsidR="00994720" w:rsidRPr="00FA4F3C" w:rsidRDefault="00994720" w:rsidP="00994720">
                                  <w:pPr>
                                    <w:spacing w:after="0" w:line="240" w:lineRule="auto"/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eastAsia="en-US"/>
                                    </w:rPr>
                                  </w:pP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May</w:t>
                                  </w:r>
                                  <w:r w:rsidR="00413A32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>o</w:t>
                                  </w:r>
                                  <w:r w:rsidRPr="00FA4F3C">
                                    <w:rPr>
                                      <w:rFonts w:ascii="Comic Sans MS" w:eastAsia="Times New Roman" w:hAnsi="Comic Sans MS" w:cs="Arial"/>
                                      <w:sz w:val="20"/>
                                      <w:szCs w:val="20"/>
                                      <w:lang w:eastAsia="en-US"/>
                                    </w:rPr>
                                    <w:t xml:space="preserve"> 9, 10</w:t>
                                  </w:r>
                                </w:p>
                              </w:tc>
                            </w:tr>
                          </w:tbl>
                          <w:p w:rsidR="007C3866" w:rsidRPr="00FA4F3C" w:rsidRDefault="007C3866" w:rsidP="00062F5D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8" type="#_x0000_t202" style="position:absolute;margin-left:-30.8pt;margin-top:-41.6pt;width:328pt;height:345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" fillcolor="white [3201]" strokecolor="black [3200]" strokeweight="2.25pt">
                <v:textbox>
                  <w:txbxContent>
                    <w:p w:rsidR="00994720" w:rsidRPr="00FA4F3C" w:rsidRDefault="00CF6674" w:rsidP="008C4626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Times New Roman"/>
                          <w:color w:val="222222"/>
                          <w:sz w:val="24"/>
                          <w:szCs w:val="24"/>
                          <w:lang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eastAsia="en-US"/>
                        </w:rPr>
                        <w:t>PARCC (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eastAsia="en-US"/>
                        </w:rPr>
                        <w:t>días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eastAsia="en-US"/>
                        </w:rPr>
                        <w:t>exámenes</w:t>
                      </w:r>
                      <w:proofErr w:type="spellEnd"/>
                      <w:r w:rsidR="00994720" w:rsidRPr="00FA4F3C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eastAsia="en-US"/>
                        </w:rPr>
                        <w:t>)</w:t>
                      </w:r>
                      <w:r w:rsidR="00994720" w:rsidRPr="00FA4F3C">
                        <w:rPr>
                          <w:rFonts w:ascii="Comic Sans MS" w:eastAsia="Times New Roman" w:hAnsi="Comic Sans MS" w:cs="Arial"/>
                          <w:color w:val="222222"/>
                          <w:sz w:val="24"/>
                          <w:szCs w:val="24"/>
                          <w:lang w:eastAsia="en-US"/>
                        </w:rPr>
                        <w:t> </w:t>
                      </w:r>
                    </w:p>
                    <w:tbl>
                      <w:tblPr>
                        <w:tblW w:w="5461" w:type="dxa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771"/>
                        <w:gridCol w:w="3690"/>
                      </w:tblGrid>
                      <w:tr w:rsidR="00994720" w:rsidRPr="00994720" w:rsidTr="00994720">
                        <w:tc>
                          <w:tcPr>
                            <w:tcW w:w="1771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994720" w:rsidRDefault="00994720" w:rsidP="0099472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US"/>
                              </w:rPr>
                            </w:pPr>
                            <w:r w:rsidRPr="0099472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en-US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single" w:sz="8" w:space="0" w:color="auto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994720" w:rsidRDefault="00CF6674" w:rsidP="0099472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US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en-US"/>
                              </w:rPr>
                              <w:t>Días</w:t>
                            </w:r>
                            <w:proofErr w:type="spellEnd"/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413A32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>GRADO</w:t>
                            </w:r>
                            <w:r w:rsidR="00994720" w:rsidRPr="00FA4F3C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 xml:space="preserve"> 3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 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ELA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CF6674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3,4,5,6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Math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CF6674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31, June 1, 2, 3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413A32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>GRADO</w:t>
                            </w:r>
                            <w:r w:rsidR="00994720" w:rsidRPr="00FA4F3C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 xml:space="preserve"> 4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 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ELA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7D1C6D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10, 11, 12, 13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Math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7D1C6D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, 17, 18, 19, 20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413A32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>GRADO</w:t>
                            </w:r>
                            <w:r w:rsidR="00994720" w:rsidRPr="00FA4F3C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 xml:space="preserve"> 5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 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ELA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7D1C6D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3, 4, 5, 6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Math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7D1C6D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23, 24, 25, 26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MCAS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7D1C6D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9, 10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413A32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>GRADO</w:t>
                            </w:r>
                            <w:r w:rsidR="00994720" w:rsidRPr="00FA4F3C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 xml:space="preserve"> 6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 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ELA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7D1C6D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 17, 18, 19, 20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Math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7D1C6D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11, 12, 13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413A32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>GRADO</w:t>
                            </w:r>
                            <w:r w:rsidR="00994720" w:rsidRPr="00FA4F3C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 xml:space="preserve"> 7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 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ELA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413A32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3, 4, 5, 6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Math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413A32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413A32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31, </w:t>
                            </w:r>
                            <w:proofErr w:type="spellStart"/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Jun</w:t>
                            </w:r>
                            <w:r w:rsidR="00413A32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io</w:t>
                            </w:r>
                            <w:proofErr w:type="spellEnd"/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1, 2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413A32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>GRADO</w:t>
                            </w:r>
                            <w:r w:rsidR="00994720" w:rsidRPr="00FA4F3C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sz w:val="20"/>
                                <w:szCs w:val="20"/>
                                <w:lang w:eastAsia="en-US"/>
                              </w:rPr>
                              <w:t xml:space="preserve"> 8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 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ELA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413A32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Ab</w:t>
                            </w:r>
                            <w:r w:rsidR="00994720"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ril 26, 27, 29, May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="00994720"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2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Math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413A32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23, 24, 25</w:t>
                            </w:r>
                          </w:p>
                        </w:tc>
                      </w:tr>
                      <w:tr w:rsidR="00994720" w:rsidRPr="00FA4F3C" w:rsidTr="00994720">
                        <w:tc>
                          <w:tcPr>
                            <w:tcW w:w="1771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  <w:t>MCAS</w:t>
                            </w:r>
                          </w:p>
                        </w:tc>
                        <w:tc>
                          <w:tcPr>
                            <w:tcW w:w="3690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:rsidR="00994720" w:rsidRPr="00FA4F3C" w:rsidRDefault="00994720" w:rsidP="00994720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May</w:t>
                            </w:r>
                            <w:r w:rsidR="00413A32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FA4F3C">
                              <w:rPr>
                                <w:rFonts w:ascii="Comic Sans MS" w:eastAsia="Times New Roman" w:hAnsi="Comic Sans MS" w:cs="Arial"/>
                                <w:sz w:val="20"/>
                                <w:szCs w:val="20"/>
                                <w:lang w:eastAsia="en-US"/>
                              </w:rPr>
                              <w:t xml:space="preserve"> 9, 10</w:t>
                            </w:r>
                          </w:p>
                        </w:tc>
                      </w:tr>
                    </w:tbl>
                    <w:p w:rsidR="007C3866" w:rsidRPr="00FA4F3C" w:rsidRDefault="007C3866" w:rsidP="00062F5D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eastAsia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535FD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3D777C0" wp14:editId="4C19B4D3">
                <wp:simplePos x="0" y="0"/>
                <wp:positionH relativeFrom="column">
                  <wp:posOffset>3882390</wp:posOffset>
                </wp:positionH>
                <wp:positionV relativeFrom="paragraph">
                  <wp:posOffset>-528320</wp:posOffset>
                </wp:positionV>
                <wp:extent cx="3073400" cy="1117600"/>
                <wp:effectExtent l="19050" t="19050" r="12700" b="2540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3400" cy="1117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055F" w:rsidRPr="007D3C72" w:rsidRDefault="0082055F" w:rsidP="003C6374">
                            <w:pPr>
                              <w:keepNext/>
                              <w:keepLines/>
                              <w:shd w:val="clear" w:color="auto" w:fill="FFFFFF"/>
                              <w:spacing w:after="0" w:line="240" w:lineRule="auto"/>
                              <w:jc w:val="center"/>
                              <w:outlineLvl w:val="2"/>
                              <w:rPr>
                                <w:rFonts w:ascii="Comic Sans MS" w:eastAsia="HY중고딕" w:hAnsi="Comic Sans MS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eastAsia="en-US"/>
                              </w:rPr>
                            </w:pPr>
                          </w:p>
                          <w:p w:rsidR="0021357E" w:rsidRPr="00DA4C11" w:rsidRDefault="00DA4C11" w:rsidP="0021357E">
                            <w:pPr>
                              <w:keepNext/>
                              <w:keepLines/>
                              <w:shd w:val="clear" w:color="auto" w:fill="FFFFFF"/>
                              <w:spacing w:after="0"/>
                              <w:jc w:val="center"/>
                              <w:outlineLvl w:val="2"/>
                              <w:rPr>
                                <w:rFonts w:ascii="Comic Sans MS" w:eastAsia="HY중고딕" w:hAnsi="Comic Sans MS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A4C11">
                              <w:rPr>
                                <w:rFonts w:ascii="Comic Sans MS" w:eastAsia="HY중고딕" w:hAnsi="Comic Sans MS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El valor principal para este mes es</w:t>
                            </w:r>
                            <w:r w:rsidR="008350FE" w:rsidRPr="00DA4C11">
                              <w:rPr>
                                <w:rFonts w:ascii="Comic Sans MS" w:eastAsia="HY중고딕" w:hAnsi="Comic Sans MS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21357E" w:rsidRPr="007D3C72" w:rsidRDefault="0021357E" w:rsidP="0021357E">
                            <w:pPr>
                              <w:keepNext/>
                              <w:keepLines/>
                              <w:shd w:val="clear" w:color="auto" w:fill="FFFFFF"/>
                              <w:spacing w:after="0"/>
                              <w:jc w:val="center"/>
                              <w:outlineLvl w:val="2"/>
                              <w:rPr>
                                <w:rFonts w:ascii="Comic Sans MS" w:eastAsia="HY중고딕" w:hAnsi="Comic Sans MS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7D1C6D">
                              <w:rPr>
                                <w:rFonts w:ascii="Comic Sans MS" w:eastAsia="HY중고딕" w:hAnsi="Comic Sans MS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A4C11">
                              <w:rPr>
                                <w:rFonts w:ascii="Comic Sans MS" w:eastAsia="HY중고딕" w:hAnsi="Comic Sans MS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”Valor</w:t>
                            </w:r>
                            <w:r w:rsidRPr="007D3C72">
                              <w:rPr>
                                <w:rFonts w:ascii="Comic Sans MS" w:eastAsia="HY중고딕" w:hAnsi="Comic Sans MS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” </w:t>
                            </w:r>
                          </w:p>
                          <w:p w:rsidR="00B93C37" w:rsidRPr="007D1C6D" w:rsidRDefault="00DA4C11" w:rsidP="0021357E">
                            <w:pPr>
                              <w:keepNext/>
                              <w:keepLines/>
                              <w:shd w:val="clear" w:color="auto" w:fill="FFFFFF"/>
                              <w:spacing w:after="0"/>
                              <w:jc w:val="center"/>
                              <w:outlineLvl w:val="2"/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7D1C6D">
                              <w:rPr>
                                <w:rFonts w:ascii="Comic Sans MS" w:eastAsia="HY중고딕" w:hAnsi="Comic Sans MS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Encontrando fuerzas</w:t>
                            </w:r>
                            <w:r w:rsidR="00B93C37" w:rsidRPr="007D1C6D">
                              <w:rPr>
                                <w:rFonts w:ascii="Comic Sans MS" w:hAnsi="Comic Sans MS" w:cs="Arial"/>
                                <w:b/>
                                <w:color w:val="222222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r w:rsidR="007D1C6D" w:rsidRPr="007D1C6D">
                              <w:rPr>
                                <w:rFonts w:ascii="Comic Sans MS" w:hAnsi="Comic Sans MS" w:cs="Arial"/>
                                <w:b/>
                                <w:color w:val="222222"/>
                                <w:sz w:val="20"/>
                                <w:szCs w:val="20"/>
                                <w:shd w:val="clear" w:color="auto" w:fill="FFFFFF"/>
                              </w:rPr>
                              <w:t>en el rostro de una pintura o dolor</w:t>
                            </w:r>
                            <w:r w:rsidR="00B93C37" w:rsidRPr="007D1C6D">
                              <w:rPr>
                                <w:rFonts w:ascii="Comic Sans MS" w:hAnsi="Comic Sans MS" w:cs="Arial"/>
                                <w:b/>
                                <w:color w:val="222222"/>
                                <w:sz w:val="20"/>
                                <w:szCs w:val="20"/>
                                <w:shd w:val="clear" w:color="auto" w:fill="FFFFFF"/>
                              </w:rPr>
                              <w:t>.</w:t>
                            </w:r>
                          </w:p>
                          <w:p w:rsidR="001601C7" w:rsidRPr="007D1C6D" w:rsidRDefault="001601C7" w:rsidP="00C33A69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29" type="#_x0000_t202" style="position:absolute;margin-left:305.7pt;margin-top:-41.6pt;width:242pt;height:88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" fillcolor="white [3201]" strokecolor="black [3200]" strokeweight="2.25pt">
                <v:textbox>
                  <w:txbxContent>
                    <w:p w:rsidR="0082055F" w:rsidRPr="007D3C72" w:rsidRDefault="0082055F" w:rsidP="003C6374">
                      <w:pPr>
                        <w:keepNext/>
                        <w:keepLines/>
                        <w:shd w:val="clear" w:color="auto" w:fill="FFFFFF"/>
                        <w:spacing w:after="0" w:line="240" w:lineRule="auto"/>
                        <w:jc w:val="center"/>
                        <w:outlineLvl w:val="2"/>
                        <w:rPr>
                          <w:rFonts w:ascii="Comic Sans MS" w:eastAsia="HY중고딕" w:hAnsi="Comic Sans MS" w:cs="Tahoma"/>
                          <w:b/>
                          <w:bCs/>
                          <w:color w:val="000000" w:themeColor="text1"/>
                          <w:sz w:val="20"/>
                          <w:szCs w:val="20"/>
                          <w:lang w:eastAsia="en-US"/>
                        </w:rPr>
                      </w:pPr>
                    </w:p>
                    <w:p w:rsidR="0021357E" w:rsidRPr="00DA4C11" w:rsidRDefault="00DA4C11" w:rsidP="0021357E">
                      <w:pPr>
                        <w:keepNext/>
                        <w:keepLines/>
                        <w:shd w:val="clear" w:color="auto" w:fill="FFFFFF"/>
                        <w:spacing w:after="0"/>
                        <w:jc w:val="center"/>
                        <w:outlineLvl w:val="2"/>
                        <w:rPr>
                          <w:rFonts w:ascii="Comic Sans MS" w:eastAsia="HY중고딕" w:hAnsi="Comic Sans MS" w:cs="Tahoma"/>
                          <w:b/>
                          <w:bCs/>
                          <w:color w:val="000000" w:themeColor="text1"/>
                          <w:sz w:val="20"/>
                          <w:szCs w:val="20"/>
                          <w:lang w:val="es-419"/>
                        </w:rPr>
                      </w:pPr>
                      <w:r w:rsidRPr="00DA4C11">
                        <w:rPr>
                          <w:rFonts w:ascii="Comic Sans MS" w:eastAsia="HY중고딕" w:hAnsi="Comic Sans MS" w:cs="Tahoma"/>
                          <w:b/>
                          <w:bCs/>
                          <w:color w:val="000000" w:themeColor="text1"/>
                          <w:sz w:val="20"/>
                          <w:szCs w:val="20"/>
                          <w:lang w:val="es-419"/>
                        </w:rPr>
                        <w:t>El valor principal para este mes es</w:t>
                      </w:r>
                      <w:r w:rsidR="008350FE" w:rsidRPr="00DA4C11">
                        <w:rPr>
                          <w:rFonts w:ascii="Comic Sans MS" w:eastAsia="HY중고딕" w:hAnsi="Comic Sans MS" w:cs="Tahoma"/>
                          <w:b/>
                          <w:bCs/>
                          <w:color w:val="000000" w:themeColor="text1"/>
                          <w:sz w:val="20"/>
                          <w:szCs w:val="20"/>
                          <w:lang w:val="es-419"/>
                        </w:rPr>
                        <w:t xml:space="preserve"> </w:t>
                      </w:r>
                    </w:p>
                    <w:p w:rsidR="0021357E" w:rsidRPr="007D3C72" w:rsidRDefault="0021357E" w:rsidP="0021357E">
                      <w:pPr>
                        <w:keepNext/>
                        <w:keepLines/>
                        <w:shd w:val="clear" w:color="auto" w:fill="FFFFFF"/>
                        <w:spacing w:after="0"/>
                        <w:jc w:val="center"/>
                        <w:outlineLvl w:val="2"/>
                        <w:rPr>
                          <w:rFonts w:ascii="Comic Sans MS" w:eastAsia="HY중고딕" w:hAnsi="Comic Sans MS" w:cs="Tahom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7D1C6D">
                        <w:rPr>
                          <w:rFonts w:ascii="Comic Sans MS" w:eastAsia="HY중고딕" w:hAnsi="Comic Sans MS" w:cs="Tahom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DA4C11">
                        <w:rPr>
                          <w:rFonts w:ascii="Comic Sans MS" w:eastAsia="HY중고딕" w:hAnsi="Comic Sans MS" w:cs="Tahom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”Valor</w:t>
                      </w:r>
                      <w:r w:rsidRPr="007D3C72">
                        <w:rPr>
                          <w:rFonts w:ascii="Comic Sans MS" w:eastAsia="HY중고딕" w:hAnsi="Comic Sans MS" w:cs="Tahom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” </w:t>
                      </w:r>
                    </w:p>
                    <w:p w:rsidR="00B93C37" w:rsidRPr="007D1C6D" w:rsidRDefault="00DA4C11" w:rsidP="0021357E">
                      <w:pPr>
                        <w:keepNext/>
                        <w:keepLines/>
                        <w:shd w:val="clear" w:color="auto" w:fill="FFFFFF"/>
                        <w:spacing w:after="0"/>
                        <w:jc w:val="center"/>
                        <w:outlineLvl w:val="2"/>
                        <w:rPr>
                          <w:rFonts w:ascii="Comic Sans MS" w:eastAsia="Times New Roman" w:hAnsi="Comic Sans MS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s-419"/>
                        </w:rPr>
                      </w:pPr>
                      <w:r w:rsidRPr="007D1C6D">
                        <w:rPr>
                          <w:rFonts w:ascii="Comic Sans MS" w:eastAsia="HY중고딕" w:hAnsi="Comic Sans MS" w:cs="Tahoma"/>
                          <w:b/>
                          <w:bCs/>
                          <w:color w:val="000000" w:themeColor="text1"/>
                          <w:sz w:val="20"/>
                          <w:szCs w:val="20"/>
                          <w:lang w:val="es-419"/>
                        </w:rPr>
                        <w:t>Encontrando fuerzas</w:t>
                      </w:r>
                      <w:r w:rsidR="00B93C37" w:rsidRPr="007D1C6D">
                        <w:rPr>
                          <w:rFonts w:ascii="Comic Sans MS" w:hAnsi="Comic Sans MS" w:cs="Arial"/>
                          <w:b/>
                          <w:color w:val="222222"/>
                          <w:sz w:val="20"/>
                          <w:szCs w:val="20"/>
                          <w:shd w:val="clear" w:color="auto" w:fill="FFFFFF"/>
                          <w:lang w:val="es-419"/>
                        </w:rPr>
                        <w:t xml:space="preserve"> </w:t>
                      </w:r>
                      <w:r w:rsidR="007D1C6D" w:rsidRPr="007D1C6D">
                        <w:rPr>
                          <w:rFonts w:ascii="Comic Sans MS" w:hAnsi="Comic Sans MS" w:cs="Arial"/>
                          <w:b/>
                          <w:color w:val="222222"/>
                          <w:sz w:val="20"/>
                          <w:szCs w:val="20"/>
                          <w:shd w:val="clear" w:color="auto" w:fill="FFFFFF"/>
                          <w:lang w:val="es-419"/>
                        </w:rPr>
                        <w:t>en el rostro de una pintura o dolor</w:t>
                      </w:r>
                      <w:r w:rsidR="00B93C37" w:rsidRPr="007D1C6D">
                        <w:rPr>
                          <w:rFonts w:ascii="Comic Sans MS" w:hAnsi="Comic Sans MS" w:cs="Arial"/>
                          <w:b/>
                          <w:color w:val="222222"/>
                          <w:sz w:val="20"/>
                          <w:szCs w:val="20"/>
                          <w:shd w:val="clear" w:color="auto" w:fill="FFFFFF"/>
                          <w:lang w:val="es-419"/>
                        </w:rPr>
                        <w:t>.</w:t>
                      </w:r>
                    </w:p>
                    <w:p w:rsidR="001601C7" w:rsidRPr="007D1C6D" w:rsidRDefault="001601C7" w:rsidP="00C33A69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  <w:lang w:val="es-4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12EDD">
        <w:t>**4</w:t>
      </w:r>
    </w:p>
    <w:p w:rsidR="00EB1EE4" w:rsidRDefault="00EB1EE4" w:rsidP="00EB1EE4">
      <w:pPr>
        <w:rPr>
          <w:lang w:eastAsia="en-US"/>
        </w:rPr>
      </w:pPr>
    </w:p>
    <w:p w:rsidR="00EB1EE4" w:rsidRDefault="00972530">
      <w:pPr>
        <w:rPr>
          <w:lang w:eastAsia="en-US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2A84B61" wp14:editId="2D608F0C">
                <wp:simplePos x="0" y="0"/>
                <wp:positionH relativeFrom="column">
                  <wp:posOffset>3856990</wp:posOffset>
                </wp:positionH>
                <wp:positionV relativeFrom="paragraph">
                  <wp:posOffset>215900</wp:posOffset>
                </wp:positionV>
                <wp:extent cx="3130550" cy="6724650"/>
                <wp:effectExtent l="19050" t="19050" r="12700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0550" cy="67246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4555" w:rsidRDefault="007D1C6D" w:rsidP="00ED3D7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>Celebración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>Comunitaria</w:t>
                            </w:r>
                            <w:proofErr w:type="spellEnd"/>
                            <w:r w:rsidR="00FA4555"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ED3D7C" w:rsidRPr="00382B1B" w:rsidRDefault="007D1C6D" w:rsidP="007D1C6D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>Recinto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18"/>
                                <w:szCs w:val="18"/>
                              </w:rPr>
                              <w:t>Bajo</w:t>
                            </w:r>
                            <w:proofErr w:type="spellEnd"/>
                          </w:p>
                          <w:p w:rsidR="00ED3D7C" w:rsidRPr="00257844" w:rsidRDefault="007D1C6D" w:rsidP="00ED3D7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Creatividad</w:t>
                            </w:r>
                            <w:proofErr w:type="spellEnd"/>
                          </w:p>
                          <w:tbl>
                            <w:tblPr>
                              <w:tblStyle w:val="TableGrid"/>
                              <w:tblW w:w="497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368"/>
                              <w:gridCol w:w="1080"/>
                              <w:gridCol w:w="1260"/>
                              <w:gridCol w:w="1267"/>
                            </w:tblGrid>
                            <w:tr w:rsidR="00413A32" w:rsidTr="00413A32">
                              <w:tc>
                                <w:tcPr>
                                  <w:tcW w:w="2448" w:type="dxa"/>
                                  <w:gridSpan w:val="2"/>
                                </w:tcPr>
                                <w:p w:rsidR="00ED3D7C" w:rsidRPr="00D73886" w:rsidRDefault="007D1C6D" w:rsidP="005E0166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b/>
                                      <w:sz w:val="20"/>
                                      <w:szCs w:val="20"/>
                                    </w:rPr>
                                    <w:t>Estudiosos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527" w:type="dxa"/>
                                  <w:gridSpan w:val="2"/>
                                </w:tcPr>
                                <w:p w:rsidR="00ED3D7C" w:rsidRPr="00D73886" w:rsidRDefault="007D1C6D" w:rsidP="005E0166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b/>
                                      <w:sz w:val="20"/>
                                      <w:szCs w:val="20"/>
                                    </w:rPr>
                                    <w:t>Núcleos</w:t>
                                  </w:r>
                                  <w:proofErr w:type="spellEnd"/>
                                </w:p>
                              </w:tc>
                            </w:tr>
                            <w:tr w:rsidR="00413A32" w:rsidTr="00413A32">
                              <w:tc>
                                <w:tcPr>
                                  <w:tcW w:w="1368" w:type="dxa"/>
                                </w:tcPr>
                                <w:p w:rsidR="007D1C6D" w:rsidRDefault="007D1C6D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D3D7C" w:rsidRPr="00877DBF" w:rsidRDefault="007D1C6D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Salon Amarillo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Gabriella</w:t>
                                  </w:r>
                                </w:p>
                              </w:tc>
                              <w:tc>
                                <w:tcPr>
                                  <w:tcW w:w="1260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Salóm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Amarillo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Rocco</w:t>
                                  </w:r>
                                </w:p>
                              </w:tc>
                            </w:tr>
                            <w:tr w:rsidR="00413A32" w:rsidTr="00413A32">
                              <w:tc>
                                <w:tcPr>
                                  <w:tcW w:w="1368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Azul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:rsidR="00ED3D7C" w:rsidRPr="00877DBF" w:rsidRDefault="00ED3D7C" w:rsidP="00413A32">
                                  <w:pPr>
                                    <w:tabs>
                                      <w:tab w:val="left" w:pos="972"/>
                                    </w:tabs>
                                    <w:ind w:right="108"/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Giada</w:t>
                                  </w:r>
                                </w:p>
                              </w:tc>
                              <w:tc>
                                <w:tcPr>
                                  <w:tcW w:w="1260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Azul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Adiyat</w:t>
                                  </w:r>
                                  <w:proofErr w:type="spellEnd"/>
                                </w:p>
                              </w:tc>
                            </w:tr>
                            <w:tr w:rsidR="00413A32" w:rsidTr="00413A32">
                              <w:tc>
                                <w:tcPr>
                                  <w:tcW w:w="1368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Rojo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Eddison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60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Rojo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67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Priscilla</w:t>
                                  </w:r>
                                </w:p>
                              </w:tc>
                            </w:tr>
                            <w:tr w:rsidR="00413A32" w:rsidTr="00413A32">
                              <w:tc>
                                <w:tcPr>
                                  <w:tcW w:w="1368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Verde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Josmely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60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Verde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Genesis</w:t>
                                  </w:r>
                                </w:p>
                              </w:tc>
                            </w:tr>
                            <w:tr w:rsidR="00413A32" w:rsidTr="00413A32">
                              <w:tc>
                                <w:tcPr>
                                  <w:tcW w:w="1368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Naranja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Nolan</w:t>
                                  </w:r>
                                </w:p>
                              </w:tc>
                              <w:tc>
                                <w:tcPr>
                                  <w:tcW w:w="1260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Naranja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67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Jaylanny</w:t>
                                  </w:r>
                                  <w:proofErr w:type="spellEnd"/>
                                </w:p>
                              </w:tc>
                            </w:tr>
                            <w:tr w:rsidR="00413A32" w:rsidTr="00413A32">
                              <w:tc>
                                <w:tcPr>
                                  <w:tcW w:w="1368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Morado</w:t>
                                  </w:r>
                                  <w:proofErr w:type="spellEnd"/>
                                  <w:r w:rsidR="00ED3D7C"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Akilah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60" w:type="dxa"/>
                                </w:tcPr>
                                <w:p w:rsidR="00ED3D7C" w:rsidRPr="00877DBF" w:rsidRDefault="00413A32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Salón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Morado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67" w:type="dxa"/>
                                </w:tcPr>
                                <w:p w:rsidR="00ED3D7C" w:rsidRPr="00877DBF" w:rsidRDefault="00ED3D7C" w:rsidP="005E0166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 w:rsidRPr="00877DBF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Caleb</w:t>
                                  </w:r>
                                </w:p>
                              </w:tc>
                            </w:tr>
                          </w:tbl>
                          <w:p w:rsidR="00ED3D7C" w:rsidRDefault="00ED3D7C" w:rsidP="00ED3D7C">
                            <w:pPr>
                              <w:pStyle w:val="NoSpacing"/>
                            </w:pPr>
                          </w:p>
                          <w:p w:rsidR="00ED3D7C" w:rsidRDefault="00ED3D7C" w:rsidP="00ED3D7C">
                            <w:pPr>
                              <w:pStyle w:val="NoSpacing"/>
                            </w:pPr>
                            <w:r w:rsidRPr="00C1447E">
                              <w:rPr>
                                <w:rFonts w:ascii="Calibri" w:eastAsia="Calibri" w:hAnsi="Calibri" w:cs="Times New Roman"/>
                                <w:noProof/>
                              </w:rPr>
                              <w:drawing>
                                <wp:inline distT="0" distB="0" distL="0" distR="0" wp14:anchorId="7C7391FB" wp14:editId="78B44523">
                                  <wp:extent cx="2825750" cy="1746250"/>
                                  <wp:effectExtent l="0" t="0" r="0" b="6350"/>
                                  <wp:docPr id="46" name="Picture 46" descr="C:\Users\039467\Downloads\20160502_0918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039467\Downloads\20160502_0918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5750" cy="1746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</w:p>
                          <w:p w:rsidR="00ED3D7C" w:rsidRDefault="00ED3D7C" w:rsidP="00ED3D7C">
                            <w:pPr>
                              <w:pStyle w:val="NoSpacing"/>
                            </w:pPr>
                            <w:r w:rsidRPr="001B681B">
                              <w:rPr>
                                <w:rFonts w:ascii="Calibri" w:eastAsia="Calibri" w:hAnsi="Calibri" w:cs="Times New Roman"/>
                                <w:noProof/>
                              </w:rPr>
                              <w:drawing>
                                <wp:inline distT="0" distB="0" distL="0" distR="0" wp14:anchorId="36CD52C4" wp14:editId="7DECF733">
                                  <wp:extent cx="2825750" cy="2120900"/>
                                  <wp:effectExtent l="0" t="0" r="0" b="0"/>
                                  <wp:docPr id="48" name="Picture 48" descr="C:\Users\039467\Downloads\20160502_0918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039467\Downloads\20160502_0918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0844" cy="2124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D3D7C" w:rsidRDefault="00ED3D7C" w:rsidP="00ED3D7C"/>
                          <w:p w:rsidR="00ED3D7C" w:rsidRDefault="00ED3D7C" w:rsidP="00ED3D7C">
                            <w:r>
                              <w:rPr>
                                <w:noProof/>
                                <w:lang w:eastAsia="en-US"/>
                              </w:rPr>
                              <w:t xml:space="preserve">     </w:t>
                            </w:r>
                          </w:p>
                          <w:p w:rsidR="00961878" w:rsidRPr="001154A1" w:rsidRDefault="00961878" w:rsidP="00961878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18"/>
                                <w:szCs w:val="18"/>
                                <w:lang w:eastAsia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0" type="#_x0000_t202" style="position:absolute;margin-left:303.7pt;margin-top:17pt;width:246.5pt;height:529.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" fillcolor="white [3201]" strokecolor="black [3200]" strokeweight="2.25pt">
                <v:textbox>
                  <w:txbxContent>
                    <w:p w:rsidR="00FA4555" w:rsidRDefault="007D1C6D" w:rsidP="00ED3D7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>Celebración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>Comunitaria</w:t>
                      </w:r>
                      <w:proofErr w:type="spellEnd"/>
                      <w:r w:rsidR="00FA4555"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 xml:space="preserve"> </w:t>
                      </w:r>
                    </w:p>
                    <w:p w:rsidR="00ED3D7C" w:rsidRPr="00382B1B" w:rsidRDefault="007D1C6D" w:rsidP="007D1C6D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>Recinto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18"/>
                          <w:szCs w:val="18"/>
                        </w:rPr>
                        <w:t>Bajo</w:t>
                      </w:r>
                      <w:proofErr w:type="spellEnd"/>
                    </w:p>
                    <w:p w:rsidR="00ED3D7C" w:rsidRPr="00257844" w:rsidRDefault="007D1C6D" w:rsidP="00ED3D7C">
                      <w:pPr>
                        <w:pStyle w:val="NoSpacing"/>
                        <w:jc w:val="center"/>
                        <w:rPr>
                          <w:rFonts w:ascii="Comic Sans MS" w:hAnsi="Comic Sans MS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Creatividad</w:t>
                      </w:r>
                      <w:proofErr w:type="spellEnd"/>
                    </w:p>
                    <w:tbl>
                      <w:tblPr>
                        <w:tblStyle w:val="TableGrid"/>
                        <w:tblW w:w="497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368"/>
                        <w:gridCol w:w="1080"/>
                        <w:gridCol w:w="1260"/>
                        <w:gridCol w:w="1267"/>
                      </w:tblGrid>
                      <w:tr w:rsidR="00413A32" w:rsidTr="00413A32">
                        <w:tc>
                          <w:tcPr>
                            <w:tcW w:w="2448" w:type="dxa"/>
                            <w:gridSpan w:val="2"/>
                          </w:tcPr>
                          <w:p w:rsidR="00ED3D7C" w:rsidRPr="00D73886" w:rsidRDefault="007D1C6D" w:rsidP="005E016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Estudiosos</w:t>
                            </w:r>
                            <w:proofErr w:type="spellEnd"/>
                          </w:p>
                        </w:tc>
                        <w:tc>
                          <w:tcPr>
                            <w:tcW w:w="2527" w:type="dxa"/>
                            <w:gridSpan w:val="2"/>
                          </w:tcPr>
                          <w:p w:rsidR="00ED3D7C" w:rsidRPr="00D73886" w:rsidRDefault="007D1C6D" w:rsidP="005E016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Núcleos</w:t>
                            </w:r>
                            <w:proofErr w:type="spellEnd"/>
                          </w:p>
                        </w:tc>
                      </w:tr>
                      <w:tr w:rsidR="00413A32" w:rsidTr="00413A32">
                        <w:tc>
                          <w:tcPr>
                            <w:tcW w:w="1368" w:type="dxa"/>
                          </w:tcPr>
                          <w:p w:rsidR="007D1C6D" w:rsidRDefault="007D1C6D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ED3D7C" w:rsidRPr="00877DBF" w:rsidRDefault="007D1C6D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Salon Amarillo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Gabriella</w:t>
                            </w:r>
                          </w:p>
                        </w:tc>
                        <w:tc>
                          <w:tcPr>
                            <w:tcW w:w="1260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Salóm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Amarillo</w:t>
                            </w:r>
                          </w:p>
                        </w:tc>
                        <w:tc>
                          <w:tcPr>
                            <w:tcW w:w="1267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Rocco</w:t>
                            </w:r>
                          </w:p>
                        </w:tc>
                      </w:tr>
                      <w:tr w:rsidR="00413A32" w:rsidTr="00413A32">
                        <w:tc>
                          <w:tcPr>
                            <w:tcW w:w="1368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Azul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:rsidR="00ED3D7C" w:rsidRPr="00877DBF" w:rsidRDefault="00ED3D7C" w:rsidP="00413A32">
                            <w:pPr>
                              <w:tabs>
                                <w:tab w:val="left" w:pos="972"/>
                              </w:tabs>
                              <w:ind w:right="108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Giada</w:t>
                            </w:r>
                          </w:p>
                        </w:tc>
                        <w:tc>
                          <w:tcPr>
                            <w:tcW w:w="1260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Azul</w:t>
                            </w:r>
                          </w:p>
                        </w:tc>
                        <w:tc>
                          <w:tcPr>
                            <w:tcW w:w="1267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Adiyat</w:t>
                            </w:r>
                            <w:proofErr w:type="spellEnd"/>
                          </w:p>
                        </w:tc>
                      </w:tr>
                      <w:tr w:rsidR="00413A32" w:rsidTr="00413A32">
                        <w:tc>
                          <w:tcPr>
                            <w:tcW w:w="1368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Rojo</w:t>
                            </w:r>
                            <w:proofErr w:type="spellEnd"/>
                          </w:p>
                        </w:tc>
                        <w:tc>
                          <w:tcPr>
                            <w:tcW w:w="1080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Eddison</w:t>
                            </w:r>
                            <w:proofErr w:type="spellEnd"/>
                          </w:p>
                        </w:tc>
                        <w:tc>
                          <w:tcPr>
                            <w:tcW w:w="1260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Rojo</w:t>
                            </w:r>
                            <w:proofErr w:type="spellEnd"/>
                          </w:p>
                        </w:tc>
                        <w:tc>
                          <w:tcPr>
                            <w:tcW w:w="1267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Priscilla</w:t>
                            </w:r>
                          </w:p>
                        </w:tc>
                      </w:tr>
                      <w:tr w:rsidR="00413A32" w:rsidTr="00413A32">
                        <w:tc>
                          <w:tcPr>
                            <w:tcW w:w="1368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Verde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Josmely</w:t>
                            </w:r>
                            <w:proofErr w:type="spellEnd"/>
                          </w:p>
                        </w:tc>
                        <w:tc>
                          <w:tcPr>
                            <w:tcW w:w="1260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Verde</w:t>
                            </w:r>
                          </w:p>
                        </w:tc>
                        <w:tc>
                          <w:tcPr>
                            <w:tcW w:w="1267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Genesis</w:t>
                            </w:r>
                          </w:p>
                        </w:tc>
                      </w:tr>
                      <w:tr w:rsidR="00413A32" w:rsidTr="00413A32">
                        <w:tc>
                          <w:tcPr>
                            <w:tcW w:w="1368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Naranja</w:t>
                            </w:r>
                            <w:proofErr w:type="spellEnd"/>
                          </w:p>
                        </w:tc>
                        <w:tc>
                          <w:tcPr>
                            <w:tcW w:w="1080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Nolan</w:t>
                            </w:r>
                          </w:p>
                        </w:tc>
                        <w:tc>
                          <w:tcPr>
                            <w:tcW w:w="1260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Naranja</w:t>
                            </w:r>
                            <w:proofErr w:type="spellEnd"/>
                          </w:p>
                        </w:tc>
                        <w:tc>
                          <w:tcPr>
                            <w:tcW w:w="1267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Jaylanny</w:t>
                            </w:r>
                            <w:proofErr w:type="spellEnd"/>
                          </w:p>
                        </w:tc>
                      </w:tr>
                      <w:tr w:rsidR="00413A32" w:rsidTr="00413A32">
                        <w:tc>
                          <w:tcPr>
                            <w:tcW w:w="1368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Morado</w:t>
                            </w:r>
                            <w:proofErr w:type="spellEnd"/>
                            <w:r w:rsidR="00ED3D7C"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Akilah</w:t>
                            </w:r>
                            <w:proofErr w:type="spellEnd"/>
                          </w:p>
                        </w:tc>
                        <w:tc>
                          <w:tcPr>
                            <w:tcW w:w="1260" w:type="dxa"/>
                          </w:tcPr>
                          <w:p w:rsidR="00ED3D7C" w:rsidRPr="00877DBF" w:rsidRDefault="00413A32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Salón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Morado</w:t>
                            </w:r>
                            <w:proofErr w:type="spellEnd"/>
                          </w:p>
                        </w:tc>
                        <w:tc>
                          <w:tcPr>
                            <w:tcW w:w="1267" w:type="dxa"/>
                          </w:tcPr>
                          <w:p w:rsidR="00ED3D7C" w:rsidRPr="00877DBF" w:rsidRDefault="00ED3D7C" w:rsidP="005E016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77DB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Caleb</w:t>
                            </w:r>
                          </w:p>
                        </w:tc>
                      </w:tr>
                    </w:tbl>
                    <w:p w:rsidR="00ED3D7C" w:rsidRDefault="00ED3D7C" w:rsidP="00ED3D7C">
                      <w:pPr>
                        <w:pStyle w:val="NoSpacing"/>
                      </w:pPr>
                    </w:p>
                    <w:p w:rsidR="00ED3D7C" w:rsidRDefault="00ED3D7C" w:rsidP="00ED3D7C">
                      <w:pPr>
                        <w:pStyle w:val="NoSpacing"/>
                      </w:pPr>
                      <w:r w:rsidRPr="00C1447E">
                        <w:rPr>
                          <w:rFonts w:ascii="Calibri" w:eastAsia="Calibri" w:hAnsi="Calibri" w:cs="Times New Roman"/>
                          <w:noProof/>
                        </w:rPr>
                        <w:drawing>
                          <wp:inline distT="0" distB="0" distL="0" distR="0" wp14:anchorId="7C7391FB" wp14:editId="78B44523">
                            <wp:extent cx="2825750" cy="1746250"/>
                            <wp:effectExtent l="0" t="0" r="0" b="6350"/>
                            <wp:docPr id="46" name="Picture 46" descr="C:\Users\039467\Downloads\20160502_0918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039467\Downloads\20160502_0918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5750" cy="1746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</w:p>
                    <w:p w:rsidR="00ED3D7C" w:rsidRDefault="00ED3D7C" w:rsidP="00ED3D7C">
                      <w:pPr>
                        <w:pStyle w:val="NoSpacing"/>
                      </w:pPr>
                      <w:r w:rsidRPr="001B681B">
                        <w:rPr>
                          <w:rFonts w:ascii="Calibri" w:eastAsia="Calibri" w:hAnsi="Calibri" w:cs="Times New Roman"/>
                          <w:noProof/>
                        </w:rPr>
                        <w:drawing>
                          <wp:inline distT="0" distB="0" distL="0" distR="0" wp14:anchorId="36CD52C4" wp14:editId="7DECF733">
                            <wp:extent cx="2825750" cy="2120900"/>
                            <wp:effectExtent l="0" t="0" r="0" b="0"/>
                            <wp:docPr id="48" name="Picture 48" descr="C:\Users\039467\Downloads\20160502_0918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039467\Downloads\20160502_0918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0844" cy="2124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D3D7C" w:rsidRDefault="00ED3D7C" w:rsidP="00ED3D7C"/>
                    <w:p w:rsidR="00ED3D7C" w:rsidRDefault="00ED3D7C" w:rsidP="00ED3D7C">
                      <w:r>
                        <w:rPr>
                          <w:noProof/>
                          <w:lang w:eastAsia="en-US"/>
                        </w:rPr>
                        <w:t xml:space="preserve">     </w:t>
                      </w:r>
                    </w:p>
                    <w:p w:rsidR="00961878" w:rsidRPr="001154A1" w:rsidRDefault="00961878" w:rsidP="00961878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18"/>
                          <w:szCs w:val="18"/>
                          <w:lang w:eastAsia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462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CEAB4CA" wp14:editId="732662C6">
                <wp:simplePos x="0" y="0"/>
                <wp:positionH relativeFrom="column">
                  <wp:posOffset>-391160</wp:posOffset>
                </wp:positionH>
                <wp:positionV relativeFrom="paragraph">
                  <wp:posOffset>3435350</wp:posOffset>
                </wp:positionV>
                <wp:extent cx="4165600" cy="3790950"/>
                <wp:effectExtent l="19050" t="19050" r="25400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0" cy="37909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6A82" w:rsidRPr="00B7727B" w:rsidRDefault="00413A32" w:rsidP="00390C8A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ESQUINA SPC</w:t>
                            </w:r>
                            <w:r w:rsidR="00D76A82" w:rsidRPr="00B7727B">
                              <w:rPr>
                                <w:rFonts w:ascii="Comic Sans MS" w:hAnsi="Comic Sans MS"/>
                                <w:b/>
                              </w:rPr>
                              <w:t>:</w:t>
                            </w:r>
                          </w:p>
                          <w:p w:rsidR="00C75B58" w:rsidRPr="00413A32" w:rsidRDefault="00413A32" w:rsidP="00D76A82">
                            <w:pPr>
                              <w:pStyle w:val="NoSpacing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413A32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La próxima reunión</w:t>
                            </w:r>
                            <w:r w:rsidR="00D76A82" w:rsidRPr="00413A32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SPC </w:t>
                            </w:r>
                            <w:r w:rsidRPr="00413A32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será el</w:t>
                            </w:r>
                            <w:r w:rsidR="00D76A82" w:rsidRPr="00413A32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13A32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martes, Mayo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10</w:t>
                            </w:r>
                            <w:r w:rsidR="00D76A82" w:rsidRPr="00413A32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 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en el Recinto Baj</w:t>
                            </w:r>
                            <w:r w:rsidR="00D76A82" w:rsidRPr="00413A32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!!!</w:t>
                            </w:r>
                          </w:p>
                          <w:p w:rsidR="00D76A82" w:rsidRPr="00DB059A" w:rsidRDefault="00DB059A" w:rsidP="00C75B58">
                            <w:pPr>
                              <w:pStyle w:val="NoSpacing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</w:pPr>
                            <w:r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>Seremos anfitrion de un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</w:rPr>
                              <w:t>FUNdraiser</w:t>
                            </w:r>
                            <w:r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 xml:space="preserve"> en Uno's e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>n Dedham el 23 de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> May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>o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>Parte de las ventas de ese días será donada a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 xml:space="preserve"> FDR. </w:t>
                            </w:r>
                            <w:r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>Folletos con más información irá a las casas la próxima semana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>Por favor pase la información a familiares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>amigos y vecino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  <w:t>!!!</w:t>
                            </w:r>
                          </w:p>
                          <w:p w:rsidR="0003351A" w:rsidRPr="00DB059A" w:rsidRDefault="0003351A" w:rsidP="00C75B58">
                            <w:pPr>
                              <w:pStyle w:val="NoSpacing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</w:rPr>
                            </w:pPr>
                          </w:p>
                          <w:p w:rsidR="00D76A82" w:rsidRPr="00DB059A" w:rsidRDefault="00DB059A" w:rsidP="00D76A8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DB059A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GUARDE EL DÍA PARA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FIELD DAY 2016:</w:t>
                            </w:r>
                          </w:p>
                          <w:p w:rsidR="00D76A82" w:rsidRPr="00DB059A" w:rsidRDefault="00DB059A" w:rsidP="00D76A8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Recinto Bajo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Viernes Junio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1</w:t>
                            </w:r>
                            <w:r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0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 </w:t>
                            </w:r>
                          </w:p>
                          <w:p w:rsidR="00D76A82" w:rsidRPr="00DB059A" w:rsidRDefault="00DB059A" w:rsidP="00D76A8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Recinto Alto Jueves Junio</w:t>
                            </w:r>
                            <w:r w:rsidR="00D76A82" w:rsidRPr="00DB059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16</w:t>
                            </w:r>
                          </w:p>
                          <w:p w:rsidR="00D76A82" w:rsidRPr="00D3218F" w:rsidRDefault="00D3218F" w:rsidP="00D76A8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Estaremos buscando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D3218F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padres voluntarios</w:t>
                            </w: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en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ambos recintos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.  </w:t>
                            </w: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Necesitamos su ayuda para que sea un éxito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!!!  </w:t>
                            </w: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Habrá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firmas disponibles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a través de Facebook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para el principio de la próxima semana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y hojas de firma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también llegarán a las casas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la próxima semana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.  </w:t>
                            </w: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Vendrán más detalles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!!!!</w:t>
                            </w:r>
                          </w:p>
                          <w:p w:rsidR="00D76A82" w:rsidRPr="00D3218F" w:rsidRDefault="00D3218F" w:rsidP="00D76A8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Alguna pregunta o preocupación</w:t>
                            </w:r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por favor contacte uno de los co-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presidentes</w:t>
                            </w:r>
                            <w:proofErr w:type="spellEnd"/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: Pam Bellamy </w:t>
                            </w:r>
                            <w:hyperlink r:id="rId15" w:tgtFrame="_blank" w:history="1">
                              <w:r w:rsidR="00D76A82" w:rsidRPr="00D3218F">
                                <w:rPr>
                                  <w:rFonts w:ascii="Comic Sans MS" w:eastAsia="Times New Roman" w:hAnsi="Comic Sans MS" w:cs="Arial"/>
                                  <w:color w:val="1155CC"/>
                                  <w:sz w:val="20"/>
                                  <w:szCs w:val="20"/>
                                  <w:u w:val="single"/>
                                  <w:lang w:eastAsia="en-US"/>
                                </w:rPr>
                                <w:t>blish3939@hotmail.com</w:t>
                              </w:r>
                            </w:hyperlink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 o Jayme Washington a</w:t>
                            </w:r>
                            <w:proofErr w:type="gramStart"/>
                            <w:r w:rsidR="00D76A82"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  </w:t>
                            </w:r>
                            <w:proofErr w:type="gramEnd"/>
                            <w:hyperlink r:id="rId16" w:tgtFrame="_blank" w:history="1">
                              <w:r w:rsidR="00D76A82" w:rsidRPr="00D3218F">
                                <w:rPr>
                                  <w:rFonts w:ascii="Comic Sans MS" w:eastAsia="Times New Roman" w:hAnsi="Comic Sans MS" w:cs="Arial"/>
                                  <w:color w:val="1155CC"/>
                                  <w:sz w:val="20"/>
                                  <w:szCs w:val="20"/>
                                  <w:u w:val="single"/>
                                  <w:lang w:eastAsia="en-US"/>
                                </w:rPr>
                                <w:t>jayme@wpaboston.com</w:t>
                              </w:r>
                            </w:hyperlink>
                          </w:p>
                          <w:p w:rsidR="00D76A82" w:rsidRPr="00D3218F" w:rsidRDefault="00D76A82" w:rsidP="00D76A8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D321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br/>
                            </w:r>
                          </w:p>
                          <w:p w:rsidR="00E6160B" w:rsidRPr="00D3218F" w:rsidRDefault="00E6160B" w:rsidP="004F11CE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</w:p>
                          <w:p w:rsidR="00E6160B" w:rsidRPr="00D3218F" w:rsidRDefault="00E6160B" w:rsidP="004F11CE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</w:p>
                          <w:p w:rsidR="00E6160B" w:rsidRPr="00D3218F" w:rsidRDefault="00E6160B" w:rsidP="004F11CE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</w:pPr>
                          </w:p>
                          <w:p w:rsidR="00E6160B" w:rsidRPr="00D3218F" w:rsidRDefault="00E6160B" w:rsidP="004F11CE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</w:pPr>
                          </w:p>
                          <w:p w:rsidR="00E6160B" w:rsidRPr="00D3218F" w:rsidRDefault="00E6160B" w:rsidP="004F11CE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</w:pPr>
                          </w:p>
                          <w:p w:rsidR="00E6160B" w:rsidRPr="00D3218F" w:rsidRDefault="00E6160B" w:rsidP="004F11CE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</w:pPr>
                          </w:p>
                          <w:p w:rsidR="00E6160B" w:rsidRPr="00D3218F" w:rsidRDefault="00E6160B" w:rsidP="004F11CE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</w:pPr>
                          </w:p>
                          <w:p w:rsidR="004F11CE" w:rsidRPr="004F11CE" w:rsidRDefault="004F11CE" w:rsidP="004F11CE">
                            <w:pPr>
                              <w:shd w:val="clear" w:color="auto" w:fill="F1F1F1"/>
                              <w:spacing w:after="0" w:line="90" w:lineRule="atLeast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</w:pPr>
                            <w:r w:rsidRPr="004F11CE">
                              <w:rPr>
                                <w:rFonts w:ascii="Arial" w:eastAsia="Times New Roman" w:hAnsi="Arial" w:cs="Arial"/>
                                <w:noProof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  <w:drawing>
                                <wp:inline distT="0" distB="0" distL="0" distR="0" wp14:anchorId="06C5811C" wp14:editId="61F6BADA">
                                  <wp:extent cx="6350" cy="6350"/>
                                  <wp:effectExtent l="0" t="0" r="0" b="0"/>
                                  <wp:docPr id="49" name="Picture 49" descr="https://ssl.gstatic.com/ui/v1/icons/mail/images/cleardot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s://ssl.gstatic.com/ui/v1/icons/mail/images/cleardot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50" cy="6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48C9" w:rsidRDefault="004B48C9" w:rsidP="008376B9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4B48C9" w:rsidRDefault="004B48C9" w:rsidP="008376B9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4B48C9" w:rsidRDefault="004B48C9" w:rsidP="008376B9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4B48C9" w:rsidRDefault="004B48C9" w:rsidP="008376B9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4B48C9" w:rsidRDefault="004B48C9" w:rsidP="008376B9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4B48C9" w:rsidRPr="00C97393" w:rsidRDefault="004B48C9" w:rsidP="008376B9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1" type="#_x0000_t202" style="position:absolute;margin-left:-30.8pt;margin-top:270.5pt;width:328pt;height:298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" fillcolor="white [3201]" strokecolor="black [3200]" strokeweight="2.25pt">
                <v:textbox>
                  <w:txbxContent>
                    <w:p w:rsidR="00D76A82" w:rsidRPr="00B7727B" w:rsidRDefault="00413A32" w:rsidP="00390C8A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ESQUINA SPC</w:t>
                      </w:r>
                      <w:r w:rsidR="00D76A82" w:rsidRPr="00B7727B">
                        <w:rPr>
                          <w:rFonts w:ascii="Comic Sans MS" w:hAnsi="Comic Sans MS"/>
                          <w:b/>
                        </w:rPr>
                        <w:t>:</w:t>
                      </w:r>
                    </w:p>
                    <w:p w:rsidR="00C75B58" w:rsidRPr="00413A32" w:rsidRDefault="00413A32" w:rsidP="00D76A82">
                      <w:pPr>
                        <w:pStyle w:val="NoSpacing"/>
                        <w:rPr>
                          <w:rFonts w:ascii="Comic Sans MS" w:hAnsi="Comic Sans MS"/>
                          <w:sz w:val="20"/>
                          <w:szCs w:val="20"/>
                          <w:lang w:val="es-419"/>
                        </w:rPr>
                      </w:pPr>
                      <w:r w:rsidRPr="00413A32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La próxima reunión</w:t>
                      </w:r>
                      <w:r w:rsidR="00D76A82" w:rsidRPr="00413A32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 xml:space="preserve"> SPC </w:t>
                      </w:r>
                      <w:r w:rsidRPr="00413A32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será el</w:t>
                      </w:r>
                      <w:r w:rsidR="00D76A82" w:rsidRPr="00413A32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 xml:space="preserve"> </w:t>
                      </w:r>
                      <w:r w:rsidRPr="00413A32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martes, Mayo</w:t>
                      </w:r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 xml:space="preserve"> 10</w:t>
                      </w:r>
                      <w:r w:rsidR="00D76A82" w:rsidRPr="00413A32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 </w:t>
                      </w:r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en el Recinto Baj</w:t>
                      </w:r>
                      <w:r w:rsidR="00D76A82" w:rsidRPr="00413A32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!!!</w:t>
                      </w:r>
                    </w:p>
                    <w:p w:rsidR="00D76A82" w:rsidRPr="00DB059A" w:rsidRDefault="00DB059A" w:rsidP="00C75B58">
                      <w:pPr>
                        <w:pStyle w:val="NoSpacing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</w:pPr>
                      <w:r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>Seremos anfitrion de un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 xml:space="preserve"> 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419"/>
                        </w:rPr>
                        <w:t>FUNdraiser</w:t>
                      </w:r>
                      <w:r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 xml:space="preserve"> en Uno's e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>n Dedham el 23 de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> May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>o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 xml:space="preserve">. </w:t>
                      </w:r>
                      <w:r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>Parte de las ventas de ese días será donada a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 xml:space="preserve"> FDR. </w:t>
                      </w:r>
                      <w:r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>Folletos con más información irá a las casas la próxima semana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 xml:space="preserve">. </w:t>
                      </w:r>
                      <w:r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>Por favor pase la información a familiares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 xml:space="preserve">,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>amigos y vecino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  <w:t>!!!</w:t>
                      </w:r>
                    </w:p>
                    <w:p w:rsidR="0003351A" w:rsidRPr="00DB059A" w:rsidRDefault="0003351A" w:rsidP="00C75B58">
                      <w:pPr>
                        <w:pStyle w:val="NoSpacing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/>
                        </w:rPr>
                      </w:pPr>
                    </w:p>
                    <w:p w:rsidR="00D76A82" w:rsidRPr="00DB059A" w:rsidRDefault="00DB059A" w:rsidP="00D76A82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  <w:r w:rsidRPr="00DB059A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419" w:eastAsia="en-US"/>
                        </w:rPr>
                        <w:t>GUARDE EL DÍA PARA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FIELD DAY 2016:</w:t>
                      </w:r>
                    </w:p>
                    <w:p w:rsidR="00D76A82" w:rsidRPr="00DB059A" w:rsidRDefault="00DB059A" w:rsidP="00D76A82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  <w:r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Recinto Bajo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Viernes Junio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1</w:t>
                      </w:r>
                      <w:r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0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 </w:t>
                      </w:r>
                    </w:p>
                    <w:p w:rsidR="00D76A82" w:rsidRPr="00DB059A" w:rsidRDefault="00DB059A" w:rsidP="00D76A82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  <w:r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Recinto Alto Jueves Junio</w:t>
                      </w:r>
                      <w:r w:rsidR="00D76A82" w:rsidRPr="00DB059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16</w:t>
                      </w:r>
                    </w:p>
                    <w:p w:rsidR="00D76A82" w:rsidRPr="00D3218F" w:rsidRDefault="00D3218F" w:rsidP="00D76A82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Estaremos buscando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D3218F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419" w:eastAsia="en-US"/>
                        </w:rPr>
                        <w:t>padres voluntarios</w:t>
                      </w: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en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ambos recintos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.  </w:t>
                      </w: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Necesitamos su ayuda para que sea un éxito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!!!  </w:t>
                      </w: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Habrá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firmas disponibles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a través de Facebook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para el principio de la próxima semana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y hojas de firma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también llegarán a las casas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la próxima semana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.  </w:t>
                      </w: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Vendrán más detalles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!!!!</w:t>
                      </w:r>
                    </w:p>
                    <w:p w:rsidR="00D76A82" w:rsidRPr="00D3218F" w:rsidRDefault="00D3218F" w:rsidP="00D76A82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Alguna pregunta o preocupación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por favor contacte uno de los co-presidentes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: Pam Bellamy </w:t>
                      </w:r>
                      <w:r w:rsidR="00F47595">
                        <w:fldChar w:fldCharType="begin"/>
                      </w:r>
                      <w:r w:rsidR="00F47595" w:rsidRPr="00D3218F">
                        <w:rPr>
                          <w:lang w:val="es-419"/>
                        </w:rPr>
                        <w:instrText xml:space="preserve"> HYPERLINK "mailto:blish3939@hotmail.com" \t "_blank" </w:instrText>
                      </w:r>
                      <w:r w:rsidR="00F47595">
                        <w:fldChar w:fldCharType="separate"/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1155CC"/>
                          <w:sz w:val="20"/>
                          <w:szCs w:val="20"/>
                          <w:u w:val="single"/>
                          <w:lang w:val="es-419" w:eastAsia="en-US"/>
                        </w:rPr>
                        <w:t>blish3939@hotmail.com</w:t>
                      </w:r>
                      <w:r w:rsidR="00F47595">
                        <w:rPr>
                          <w:rFonts w:ascii="Comic Sans MS" w:eastAsia="Times New Roman" w:hAnsi="Comic Sans MS" w:cs="Arial"/>
                          <w:color w:val="1155CC"/>
                          <w:sz w:val="20"/>
                          <w:szCs w:val="20"/>
                          <w:u w:val="single"/>
                          <w:lang w:eastAsia="en-US"/>
                        </w:rPr>
                        <w:fldChar w:fldCharType="end"/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 o Jayme Washington a</w:t>
                      </w:r>
                      <w:r w:rsidR="00D76A82"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  </w:t>
                      </w:r>
                      <w:hyperlink r:id="rId18" w:tgtFrame="_blank" w:history="1">
                        <w:r w:rsidR="00D76A82" w:rsidRPr="00D3218F">
                          <w:rPr>
                            <w:rFonts w:ascii="Comic Sans MS" w:eastAsia="Times New Roman" w:hAnsi="Comic Sans MS" w:cs="Arial"/>
                            <w:color w:val="1155CC"/>
                            <w:sz w:val="20"/>
                            <w:szCs w:val="20"/>
                            <w:u w:val="single"/>
                            <w:lang w:val="es-419" w:eastAsia="en-US"/>
                          </w:rPr>
                          <w:t>jayme@wpaboston.com</w:t>
                        </w:r>
                      </w:hyperlink>
                    </w:p>
                    <w:p w:rsidR="00D76A82" w:rsidRPr="00D3218F" w:rsidRDefault="00D76A82" w:rsidP="00D76A82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  <w:r w:rsidRPr="00D321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br/>
                      </w:r>
                    </w:p>
                    <w:p w:rsidR="00E6160B" w:rsidRPr="00D3218F" w:rsidRDefault="00E6160B" w:rsidP="004F11CE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</w:p>
                    <w:p w:rsidR="00E6160B" w:rsidRPr="00D3218F" w:rsidRDefault="00E6160B" w:rsidP="004F11CE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</w:p>
                    <w:p w:rsidR="00E6160B" w:rsidRPr="00D3218F" w:rsidRDefault="00E6160B" w:rsidP="004F11CE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val="es-419" w:eastAsia="en-US"/>
                        </w:rPr>
                      </w:pPr>
                    </w:p>
                    <w:p w:rsidR="00E6160B" w:rsidRPr="00D3218F" w:rsidRDefault="00E6160B" w:rsidP="004F11CE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val="es-419" w:eastAsia="en-US"/>
                        </w:rPr>
                      </w:pPr>
                    </w:p>
                    <w:p w:rsidR="00E6160B" w:rsidRPr="00D3218F" w:rsidRDefault="00E6160B" w:rsidP="004F11CE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val="es-419" w:eastAsia="en-US"/>
                        </w:rPr>
                      </w:pPr>
                    </w:p>
                    <w:p w:rsidR="00E6160B" w:rsidRPr="00D3218F" w:rsidRDefault="00E6160B" w:rsidP="004F11CE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val="es-419" w:eastAsia="en-US"/>
                        </w:rPr>
                      </w:pPr>
                    </w:p>
                    <w:p w:rsidR="00E6160B" w:rsidRPr="00D3218F" w:rsidRDefault="00E6160B" w:rsidP="004F11CE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val="es-419" w:eastAsia="en-US"/>
                        </w:rPr>
                      </w:pPr>
                    </w:p>
                    <w:p w:rsidR="004F11CE" w:rsidRPr="004F11CE" w:rsidRDefault="004F11CE" w:rsidP="004F11CE">
                      <w:pPr>
                        <w:shd w:val="clear" w:color="auto" w:fill="F1F1F1"/>
                        <w:spacing w:after="0" w:line="90" w:lineRule="atLeast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eastAsia="en-US"/>
                        </w:rPr>
                      </w:pPr>
                      <w:r w:rsidRPr="004F11CE">
                        <w:rPr>
                          <w:rFonts w:ascii="Arial" w:eastAsia="Times New Roman" w:hAnsi="Arial" w:cs="Arial"/>
                          <w:noProof/>
                          <w:color w:val="222222"/>
                          <w:sz w:val="19"/>
                          <w:szCs w:val="19"/>
                          <w:lang w:eastAsia="en-US"/>
                        </w:rPr>
                        <w:drawing>
                          <wp:inline distT="0" distB="0" distL="0" distR="0" wp14:anchorId="06C5811C" wp14:editId="61F6BADA">
                            <wp:extent cx="6350" cy="6350"/>
                            <wp:effectExtent l="0" t="0" r="0" b="0"/>
                            <wp:docPr id="49" name="Picture 49" descr="https://ssl.gstatic.com/ui/v1/icons/mail/images/cleardot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s://ssl.gstatic.com/ui/v1/icons/mail/images/cleardot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50" cy="6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48C9" w:rsidRDefault="004B48C9" w:rsidP="008376B9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4B48C9" w:rsidRDefault="004B48C9" w:rsidP="008376B9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4B48C9" w:rsidRDefault="004B48C9" w:rsidP="008376B9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4B48C9" w:rsidRDefault="004B48C9" w:rsidP="008376B9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4B48C9" w:rsidRDefault="004B48C9" w:rsidP="008376B9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4B48C9" w:rsidRPr="00C97393" w:rsidRDefault="004B48C9" w:rsidP="008376B9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       </w:t>
                      </w:r>
                    </w:p>
                  </w:txbxContent>
                </v:textbox>
              </v:shape>
            </w:pict>
          </mc:Fallback>
        </mc:AlternateContent>
      </w:r>
      <w:r w:rsidR="00EB1EE4">
        <w:br w:type="page"/>
      </w:r>
    </w:p>
    <w:p w:rsidR="00EB1EE4" w:rsidRDefault="00692F2C" w:rsidP="009E6C58">
      <w:pPr>
        <w:pStyle w:val="NoSpacing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D95DFA6" wp14:editId="39B1BE58">
                <wp:simplePos x="0" y="0"/>
                <wp:positionH relativeFrom="column">
                  <wp:posOffset>3805448</wp:posOffset>
                </wp:positionH>
                <wp:positionV relativeFrom="paragraph">
                  <wp:posOffset>-684019</wp:posOffset>
                </wp:positionV>
                <wp:extent cx="3200400" cy="2778826"/>
                <wp:effectExtent l="19050" t="19050" r="19050" b="2159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77882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5F8C" w:rsidRPr="006B094A" w:rsidRDefault="006B094A" w:rsidP="00295F8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</w:pPr>
                            <w:r w:rsidRPr="006B094A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  <w:t>Actualización del Club de Debates de Compañeros</w:t>
                            </w:r>
                          </w:p>
                          <w:p w:rsidR="009B0595" w:rsidRPr="00ED192B" w:rsidRDefault="009B0595" w:rsidP="007146C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Roosevelt 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realizó su primer Equipo de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Debate 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en la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Escuela Intermedia este año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Bajo la dirección de un estudiante de Curry College, el equipo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de 6 estudiantes se reunió semanalmente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para prepararse para nuestra competencia 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culminante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en Abril 29 en la Universidad de Harvard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! 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</w:t>
                            </w:r>
                            <w:r w:rsid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l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equipo de cuatro estudiantes completó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con otros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53 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equipos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de todo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Boston </w:t>
                            </w:r>
                            <w:r w:rsid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y tuvo la oportunidad de escuchar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de los ganadores del debate nacional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y observar algunos debates increíbles. </w:t>
                            </w:r>
                            <w:r w:rsidR="00E63949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Felicidades </w:t>
                            </w:r>
                            <w:r w:rsidR="007146CF" w:rsidRP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a Jacob Matlin Heiger (grado 6) Dave Marcel y Farida Loseille (grado 7) y</w:t>
                            </w:r>
                            <w:r w:rsidRP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J</w:t>
                            </w:r>
                            <w:r w:rsid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eramiah Carty (grado</w:t>
                            </w:r>
                            <w:r w:rsidRP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8) </w:t>
                            </w:r>
                            <w:r w:rsid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por tan buena representación de la</w:t>
                            </w:r>
                            <w:r w:rsidRP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Escuela Roosevelt</w:t>
                            </w:r>
                            <w:r w:rsidRPr="007146C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proofErr w:type="spellStart"/>
                            <w:r w:rsidR="00E63949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Estamos</w:t>
                            </w:r>
                            <w:proofErr w:type="spellEnd"/>
                            <w:r w:rsidR="00E63949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tan </w:t>
                            </w:r>
                            <w:proofErr w:type="spellStart"/>
                            <w:r w:rsidR="00E63949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orgullosos</w:t>
                            </w:r>
                            <w:proofErr w:type="spellEnd"/>
                            <w:r w:rsidR="00E63949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de </w:t>
                            </w:r>
                            <w:proofErr w:type="spellStart"/>
                            <w:r w:rsidR="00E63949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sus</w:t>
                            </w:r>
                            <w:proofErr w:type="spellEnd"/>
                            <w:r w:rsidR="00E63949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proofErr w:type="spellStart"/>
                            <w:r w:rsidR="00E63949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logros</w:t>
                            </w:r>
                            <w:proofErr w:type="spellEnd"/>
                            <w:r w:rsidRPr="00ED192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.</w:t>
                            </w:r>
                          </w:p>
                          <w:p w:rsidR="009B0595" w:rsidRPr="00ED192B" w:rsidRDefault="009B0595" w:rsidP="009B0595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</w:p>
                          <w:p w:rsidR="009B0595" w:rsidRPr="009B0595" w:rsidRDefault="009B0595" w:rsidP="009B0595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</w:pPr>
                            <w:r w:rsidRPr="009B0595"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  <w:t>PARCC testing dates (Put this instead of a principal corner please)</w:t>
                            </w:r>
                          </w:p>
                          <w:p w:rsidR="00824079" w:rsidRPr="0082055F" w:rsidRDefault="00824079" w:rsidP="00D52D55">
                            <w:pPr>
                              <w:shd w:val="clear" w:color="auto" w:fill="FFFFFF"/>
                              <w:spacing w:after="0" w:line="270" w:lineRule="atLeast"/>
                              <w:rPr>
                                <w:rFonts w:ascii="Comic Sans MS" w:eastAsia="Times New Roman" w:hAnsi="Comic Sans MS" w:cs="Arial"/>
                                <w:noProof/>
                                <w:color w:val="000000" w:themeColor="text1"/>
                                <w:sz w:val="17"/>
                                <w:szCs w:val="17"/>
                                <w:lang w:eastAsia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2" type="#_x0000_t202" style="position:absolute;margin-left:299.65pt;margin-top:-53.85pt;width:252pt;height:218.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" fillcolor="white [3201]" strokecolor="black [3200]" strokeweight="2.25pt">
                <v:textbox>
                  <w:txbxContent>
                    <w:p w:rsidR="00295F8C" w:rsidRPr="006B094A" w:rsidRDefault="006B094A" w:rsidP="00295F8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19"/>
                          <w:szCs w:val="19"/>
                          <w:lang w:val="es-419" w:eastAsia="en-US"/>
                        </w:rPr>
                      </w:pPr>
                      <w:r w:rsidRPr="006B094A"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9"/>
                          <w:szCs w:val="19"/>
                          <w:lang w:val="es-419" w:eastAsia="en-US"/>
                        </w:rPr>
                        <w:t>Actualización del Club de Debates de Compañeros</w:t>
                      </w:r>
                    </w:p>
                    <w:p w:rsidR="009B0595" w:rsidRPr="00ED192B" w:rsidRDefault="009B0595" w:rsidP="007146CF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</w:pP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Roosevelt 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realizó su primer Equipo de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Debate 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en la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Escuela Intermedia este año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Bajo la dirección de un estudiante de Curry College, el equipo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de 6 estudiantes se reunió semanalmente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para prepararse para nuestra competencia 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culminante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en Abril 29 en la Universidad de Harvard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! 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</w:t>
                      </w:r>
                      <w:r w:rsid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l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equipo de cuatro estudiantes completó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con otros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53 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equipos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de todo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Boston </w:t>
                      </w:r>
                      <w:r w:rsid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y tuvo la oportunidad de escuchar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de los ganadores del debate nacional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y observar algunos debates increíbles. </w:t>
                      </w:r>
                      <w:r w:rsidR="00E63949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Felicidades </w:t>
                      </w:r>
                      <w:r w:rsidR="007146CF" w:rsidRP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a Jacob Matlin Heiger (grado 6) Dave Marcel y Farida Loseille (grado 7) y</w:t>
                      </w:r>
                      <w:r w:rsidRP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J</w:t>
                      </w:r>
                      <w:r w:rsid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eramiah Carty (grado</w:t>
                      </w:r>
                      <w:r w:rsidRP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8) </w:t>
                      </w:r>
                      <w:r w:rsid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por tan buena representación de la</w:t>
                      </w:r>
                      <w:r w:rsidRP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Escuela Roosevelt</w:t>
                      </w:r>
                      <w:r w:rsidRPr="007146C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proofErr w:type="spellStart"/>
                      <w:r w:rsidR="00E63949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Estamos</w:t>
                      </w:r>
                      <w:proofErr w:type="spellEnd"/>
                      <w:r w:rsidR="00E63949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tan </w:t>
                      </w:r>
                      <w:proofErr w:type="spellStart"/>
                      <w:r w:rsidR="00E63949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orgullosos</w:t>
                      </w:r>
                      <w:proofErr w:type="spellEnd"/>
                      <w:r w:rsidR="00E63949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de </w:t>
                      </w:r>
                      <w:proofErr w:type="spellStart"/>
                      <w:r w:rsidR="00E63949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sus</w:t>
                      </w:r>
                      <w:proofErr w:type="spellEnd"/>
                      <w:r w:rsidR="00E63949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</w:t>
                      </w:r>
                      <w:proofErr w:type="spellStart"/>
                      <w:r w:rsidR="00E63949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logros</w:t>
                      </w:r>
                      <w:proofErr w:type="spellEnd"/>
                      <w:r w:rsidRPr="00ED192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.</w:t>
                      </w:r>
                    </w:p>
                    <w:p w:rsidR="009B0595" w:rsidRPr="00ED192B" w:rsidRDefault="009B0595" w:rsidP="009B0595">
                      <w:pPr>
                        <w:shd w:val="clear" w:color="auto" w:fill="FFFFFF"/>
                        <w:spacing w:after="0" w:line="240" w:lineRule="auto"/>
                        <w:rPr>
                          <w:rFonts w:ascii="Arial" w:eastAsia="Times New Roman" w:hAnsi="Arial" w:cs="Arial"/>
                          <w:color w:val="222222"/>
                          <w:sz w:val="20"/>
                          <w:szCs w:val="20"/>
                          <w:lang w:eastAsia="en-US"/>
                        </w:rPr>
                      </w:pPr>
                    </w:p>
                    <w:p w:rsidR="009B0595" w:rsidRPr="009B0595" w:rsidRDefault="009B0595" w:rsidP="009B0595">
                      <w:pPr>
                        <w:shd w:val="clear" w:color="auto" w:fill="FFFFFF"/>
                        <w:spacing w:after="0" w:line="240" w:lineRule="auto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eastAsia="en-US"/>
                        </w:rPr>
                      </w:pPr>
                      <w:r w:rsidRPr="009B0595"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eastAsia="en-US"/>
                        </w:rPr>
                        <w:t>PARCC testing dates (Put this instead of a principal corner please)</w:t>
                      </w:r>
                    </w:p>
                    <w:p w:rsidR="00824079" w:rsidRPr="0082055F" w:rsidRDefault="00824079" w:rsidP="00D52D55">
                      <w:pPr>
                        <w:shd w:val="clear" w:color="auto" w:fill="FFFFFF"/>
                        <w:spacing w:after="0" w:line="270" w:lineRule="atLeast"/>
                        <w:rPr>
                          <w:rFonts w:ascii="Comic Sans MS" w:eastAsia="Times New Roman" w:hAnsi="Comic Sans MS" w:cs="Arial"/>
                          <w:noProof/>
                          <w:color w:val="000000" w:themeColor="text1"/>
                          <w:sz w:val="17"/>
                          <w:szCs w:val="17"/>
                          <w:lang w:eastAsia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E592F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E830AA4" wp14:editId="743C04ED">
                <wp:simplePos x="0" y="0"/>
                <wp:positionH relativeFrom="column">
                  <wp:posOffset>3983990</wp:posOffset>
                </wp:positionH>
                <wp:positionV relativeFrom="paragraph">
                  <wp:posOffset>-1950720</wp:posOffset>
                </wp:positionV>
                <wp:extent cx="2921000" cy="1212850"/>
                <wp:effectExtent l="19050" t="19050" r="12700" b="2540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12128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330B" w:rsidRPr="00B72788" w:rsidRDefault="00D3218F" w:rsidP="009D34E9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19"/>
                                <w:szCs w:val="19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Esquina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Técnica</w:t>
                            </w:r>
                            <w:proofErr w:type="spellEnd"/>
                            <w:r w:rsidR="00E4330B" w:rsidRPr="00815972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</w:p>
                          <w:p w:rsidR="00E4330B" w:rsidRPr="00194833" w:rsidRDefault="00E4330B" w:rsidP="00E4330B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shd w:val="clear" w:color="auto" w:fill="FFFFFF"/>
                                <w:lang w:eastAsia="en-US"/>
                              </w:rPr>
                            </w:pPr>
                            <w:r w:rsidRPr="00194833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Dance Mat Typing</w:t>
                            </w:r>
                          </w:p>
                          <w:p w:rsidR="00E4330B" w:rsidRPr="001E592F" w:rsidRDefault="00C047F5" w:rsidP="00E4330B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hyperlink r:id="rId20" w:tgtFrame="_blank" w:history="1">
                              <w:r w:rsidR="00E4330B" w:rsidRPr="001E592F">
                                <w:rPr>
                                  <w:rFonts w:ascii="Comic Sans MS" w:eastAsia="Times New Roman" w:hAnsi="Comic Sans MS" w:cs="Arial"/>
                                  <w:color w:val="1155CC"/>
                                  <w:sz w:val="20"/>
                                  <w:szCs w:val="20"/>
                                  <w:u w:val="single"/>
                                  <w:lang w:eastAsia="en-US"/>
                                </w:rPr>
                                <w:t>http://www.bbc.co.uk/schools/typing/flash</w:t>
                              </w:r>
                            </w:hyperlink>
                          </w:p>
                          <w:p w:rsidR="00E4330B" w:rsidRPr="006B094A" w:rsidRDefault="00621BF0" w:rsidP="00E4330B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621BF0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Trabaja para alcanzar las </w:t>
                            </w:r>
                            <w:r w:rsidR="00E4330B" w:rsidRPr="00621BF0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12 </w:t>
                            </w:r>
                            <w:r w:rsidRPr="00621BF0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tapas</w:t>
                            </w:r>
                            <w:r w:rsidR="00E4330B" w:rsidRPr="00621BF0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para aprender el teclado</w:t>
                            </w:r>
                            <w:r w:rsidR="00E4330B" w:rsidRPr="00621BF0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!  </w:t>
                            </w:r>
                            <w:r w:rsidRPr="006B094A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Una forma divertida y atractiva</w:t>
                            </w:r>
                            <w:r w:rsidR="00E4330B" w:rsidRPr="006B094A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6B094A" w:rsidRPr="006B094A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para ser hábil con el teclado</w:t>
                            </w:r>
                            <w:r w:rsidR="00E4330B" w:rsidRPr="006B094A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</w:p>
                          <w:p w:rsidR="00E4330B" w:rsidRPr="006B094A" w:rsidRDefault="00E4330B" w:rsidP="00E4330B">
                            <w:pPr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E4330B" w:rsidRPr="006B094A" w:rsidRDefault="00E4330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3" type="#_x0000_t202" style="position:absolute;margin-left:313.7pt;margin-top:-153.6pt;width:230pt;height:95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" fillcolor="white [3201]" strokecolor="black [3200]" strokeweight="2.25pt">
                <v:textbox>
                  <w:txbxContent>
                    <w:p w:rsidR="00E4330B" w:rsidRPr="00B72788" w:rsidRDefault="00D3218F" w:rsidP="009D34E9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color w:val="222222"/>
                          <w:sz w:val="19"/>
                          <w:szCs w:val="19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Esquina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Técnica</w:t>
                      </w:r>
                      <w:proofErr w:type="spellEnd"/>
                      <w:r w:rsidR="00E4330B" w:rsidRPr="00815972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 </w:t>
                      </w:r>
                    </w:p>
                    <w:p w:rsidR="00E4330B" w:rsidRPr="00194833" w:rsidRDefault="00E4330B" w:rsidP="00E4330B">
                      <w:pPr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shd w:val="clear" w:color="auto" w:fill="FFFFFF"/>
                          <w:lang w:eastAsia="en-US"/>
                        </w:rPr>
                      </w:pPr>
                      <w:r w:rsidRPr="00194833">
                        <w:rPr>
                          <w:rFonts w:ascii="Comic Sans MS" w:eastAsia="Times New Roman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lang w:eastAsia="en-US"/>
                        </w:rPr>
                        <w:t>Dance Mat Typing</w:t>
                      </w:r>
                    </w:p>
                    <w:p w:rsidR="00E4330B" w:rsidRPr="001E592F" w:rsidRDefault="00F47595" w:rsidP="00E4330B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  <w:lang w:eastAsia="en-US"/>
                        </w:rPr>
                      </w:pPr>
                      <w:hyperlink r:id="rId21" w:tgtFrame="_blank" w:history="1">
                        <w:r w:rsidR="00E4330B" w:rsidRPr="001E592F">
                          <w:rPr>
                            <w:rFonts w:ascii="Comic Sans MS" w:eastAsia="Times New Roman" w:hAnsi="Comic Sans MS" w:cs="Arial"/>
                            <w:color w:val="1155CC"/>
                            <w:sz w:val="20"/>
                            <w:szCs w:val="20"/>
                            <w:u w:val="single"/>
                            <w:lang w:eastAsia="en-US"/>
                          </w:rPr>
                          <w:t>http://www.bbc.co.uk/schools/typing/flash</w:t>
                        </w:r>
                      </w:hyperlink>
                    </w:p>
                    <w:p w:rsidR="00E4330B" w:rsidRPr="006B094A" w:rsidRDefault="00621BF0" w:rsidP="00E4330B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  <w:r w:rsidRPr="00621BF0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Trabaja para alcanzar las </w:t>
                      </w:r>
                      <w:r w:rsidR="00E4330B" w:rsidRPr="00621BF0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12 </w:t>
                      </w:r>
                      <w:r w:rsidRPr="00621BF0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tapas</w:t>
                      </w:r>
                      <w:r w:rsidR="00E4330B" w:rsidRPr="00621BF0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para aprender el teclado</w:t>
                      </w:r>
                      <w:r w:rsidR="00E4330B" w:rsidRPr="00621BF0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!  </w:t>
                      </w:r>
                      <w:r w:rsidRPr="006B094A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Una forma divertida y atractiva</w:t>
                      </w:r>
                      <w:r w:rsidR="00E4330B" w:rsidRPr="006B094A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6B094A" w:rsidRPr="006B094A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para ser hábil con el teclado</w:t>
                      </w:r>
                      <w:r w:rsidR="00E4330B" w:rsidRPr="006B094A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</w:p>
                    <w:p w:rsidR="00E4330B" w:rsidRPr="006B094A" w:rsidRDefault="00E4330B" w:rsidP="00E4330B">
                      <w:pPr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  <w:lang w:val="es-419"/>
                        </w:rPr>
                      </w:pPr>
                    </w:p>
                    <w:p w:rsidR="00E4330B" w:rsidRPr="006B094A" w:rsidRDefault="00E4330B">
                      <w:pPr>
                        <w:rPr>
                          <w:lang w:val="es-4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5740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4F4F3EE" wp14:editId="443EB01A">
                <wp:simplePos x="0" y="0"/>
                <wp:positionH relativeFrom="column">
                  <wp:posOffset>-175260</wp:posOffset>
                </wp:positionH>
                <wp:positionV relativeFrom="paragraph">
                  <wp:posOffset>-1950720</wp:posOffset>
                </wp:positionV>
                <wp:extent cx="3860800" cy="9582150"/>
                <wp:effectExtent l="19050" t="19050" r="25400" b="1905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0" cy="95821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15C7" w:rsidRPr="009D01FD" w:rsidRDefault="00D3218F" w:rsidP="0004108F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Times New Roman"/>
                                <w:b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9D01FD">
                              <w:rPr>
                                <w:rFonts w:ascii="Comic Sans MS" w:eastAsia="Times New Roman" w:hAnsi="Comic Sans MS" w:cs="Times New Roman"/>
                                <w:b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La Esquina Artística</w:t>
                            </w:r>
                          </w:p>
                          <w:p w:rsidR="00B715C7" w:rsidRPr="009D01FD" w:rsidRDefault="00B715C7" w:rsidP="00B715C7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</w:p>
                          <w:p w:rsidR="00B715C7" w:rsidRPr="009D01FD" w:rsidRDefault="009D01FD" w:rsidP="009D01FD">
                            <w:pPr>
                              <w:spacing w:after="0" w:line="240" w:lineRule="auto"/>
                              <w:ind w:firstLine="720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Es díficil de creer que ya estamos en el mes de Mayo</w:t>
                            </w:r>
                            <w:r w:rsidR="00B715C7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quedando sólo semanas de este año escolar</w:t>
                            </w:r>
                            <w:r w:rsidR="00B715C7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Estoy tan orgullosa de los trabjos que los estudiantes</w:t>
                            </w:r>
                            <w:r w:rsidR="00B715C7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han creado en los pasados 8 meses</w:t>
                            </w:r>
                            <w:r w:rsidR="00B715C7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y estoy segur que ellos también están orgullosos de ellos mismos</w:t>
                            </w:r>
                            <w:r w:rsidR="00B715C7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.</w:t>
                            </w:r>
                          </w:p>
                          <w:p w:rsidR="0004108F" w:rsidRPr="00730D83" w:rsidRDefault="00B715C7" w:rsidP="00B715C7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     K1 </w:t>
                            </w:r>
                            <w:r w:rsidR="009D01FD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acaba de aprender acerca de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Monet </w:t>
                            </w:r>
                            <w:r w:rsidR="009D01FD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y creó una obra maestra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pointillism</w:t>
                            </w:r>
                            <w:r w:rsid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del Puente Peatonal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r w:rsidR="009D01FD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Nuestros estudiantes de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K-2 </w:t>
                            </w:r>
                            <w:r w:rsidR="009D01FD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están ocupados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9D01FD"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trabajando en un</w:t>
                            </w:r>
                            <w:r w:rsid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a pintura impresioní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stic</w:t>
                            </w:r>
                            <w:r w:rsid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a</w:t>
                            </w:r>
                            <w:r w:rsidRPr="009D01FD">
                              <w:rPr>
                                <w:rFonts w:ascii="Cambria" w:eastAsia="Times New Roman" w:hAnsi="Cambria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de</w:t>
                            </w:r>
                            <w:r w:rsidRPr="009D01FD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Van Gogh’s Starry Night. </w:t>
                            </w:r>
                            <w:r w:rsidR="00730D83"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El primer grado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730D83"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está finalizando su pintura </w:t>
                            </w:r>
                            <w:r w:rsid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fishbowl por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Henry Matisse.</w:t>
                            </w:r>
                          </w:p>
                          <w:p w:rsidR="00B715C7" w:rsidRPr="00574105" w:rsidRDefault="00B715C7" w:rsidP="00B715C7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04108F"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   </w:t>
                            </w:r>
                            <w:r w:rsidR="00730D83"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En el Recinto Alto el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730D83"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Segundo grado ha completado el colorido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pointillismo del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Boston Swan Boats </w:t>
                            </w:r>
                            <w:r w:rsid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y están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impresionantes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r w:rsidR="00730D83"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Tercer grado está actualmente trabajando en un</w:t>
                            </w:r>
                            <w:r w:rsid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a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magn</w:t>
                            </w:r>
                            <w:r w:rsid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ífica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acuarela del</w:t>
                            </w:r>
                            <w:r w:rsidRPr="00730D83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Charles River. </w:t>
                            </w:r>
                            <w:r w:rsidR="00574105"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Cuarto grado es todo acerca del Antiguo Egipto</w:t>
                            </w:r>
                            <w:r w:rsid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, Rey</w:t>
                            </w:r>
                            <w:r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Tut </w:t>
                            </w:r>
                            <w:r w:rsid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nunca se había visto tan bien</w:t>
                            </w:r>
                            <w:r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r w:rsidR="00574105"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Los estudiantes de Quinto grado</w:t>
                            </w:r>
                            <w:r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574105"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continúan impresionandome con</w:t>
                            </w:r>
                            <w:r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Van Gogh’s Café Terrace at night. </w:t>
                            </w:r>
                          </w:p>
                          <w:p w:rsidR="00B715C7" w:rsidRPr="00574105" w:rsidRDefault="00574105" w:rsidP="00B715C7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     Abril 13</w:t>
                            </w:r>
                            <w:r w:rsidR="00B715C7"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fue nuestra noche de </w:t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apertura del show de arte</w:t>
                            </w:r>
                            <w:r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del Cuarto y Quinto </w:t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en el</w:t>
                            </w:r>
                            <w:r w:rsidR="00B715C7"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Menino Arts Center </w:t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y fue un gran éxito</w:t>
                            </w:r>
                            <w:r w:rsidR="00B715C7"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r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Los trabajos de los estudiantes</w:t>
                            </w:r>
                            <w:r w:rsidR="00B715C7"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seguirán siendo exhibidos hasta</w:t>
                            </w:r>
                            <w:r w:rsidR="00B715C7"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May</w:t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o</w:t>
                            </w:r>
                            <w:r w:rsidR="00B715C7" w:rsidRPr="00574105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11. </w:t>
                            </w:r>
                          </w:p>
                          <w:p w:rsidR="00B715C7" w:rsidRPr="00CF3A2C" w:rsidRDefault="00574105" w:rsidP="00B715C7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El último mes que también tendremos nuestra</w:t>
                            </w:r>
                            <w:r w:rsidR="00B715C7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primera</w:t>
                            </w:r>
                            <w:r w:rsidR="00CF3A2C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loter</w:t>
                            </w:r>
                            <w:r w:rsid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ía</w:t>
                            </w:r>
                            <w:r w:rsidR="00B715C7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noche de pintura para</w:t>
                            </w:r>
                            <w:r w:rsidR="00B715C7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4</w:t>
                            </w:r>
                            <w:r w:rsid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vertAlign w:val="superscript"/>
                                <w:lang w:eastAsia="en-US"/>
                              </w:rPr>
                              <w:t>to</w:t>
                            </w:r>
                            <w:r w:rsid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y quinto grado</w:t>
                            </w:r>
                            <w:r w:rsidR="00B715C7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r w:rsidR="00CF3A2C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Gracias  todos nuestros pintores talentosos</w:t>
                            </w:r>
                            <w:r w:rsidR="00B715C7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, </w:t>
                            </w:r>
                            <w:r w:rsid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fue bien divertido</w:t>
                            </w:r>
                            <w:r w:rsidR="00B715C7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! </w:t>
                            </w:r>
                            <w:r w:rsidR="00CF3A2C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Todavía nos quedan 2 meses </w:t>
                            </w:r>
                            <w:r w:rsid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y hay tanto que hacer</w:t>
                            </w:r>
                            <w:r w:rsidR="00B715C7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r w:rsid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Manténgase en contacto para</w:t>
                            </w:r>
                            <w:r w:rsidR="00B715C7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las próximas fechas de futuros eventos</w:t>
                            </w:r>
                            <w:r w:rsidR="00B715C7" w:rsidRPr="00CF3A2C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.</w:t>
                            </w:r>
                          </w:p>
                          <w:p w:rsidR="008716E5" w:rsidRPr="001E592F" w:rsidRDefault="00B715C7" w:rsidP="00070620">
                            <w:pPr>
                              <w:pStyle w:val="NoSpacing"/>
                              <w:jc w:val="center"/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3787C0C" wp14:editId="603BA370">
                                  <wp:extent cx="1348415" cy="1187450"/>
                                  <wp:effectExtent l="0" t="0" r="4445" b="0"/>
                                  <wp:docPr id="50" name="Picture 50" descr="https://lh6.googleusercontent.com/L0va9lN3EpgpBfrLAT1tNgwhtUHGTrhRaqCzvukLl9lkmRk4YtMmnrt_9LKsssVmEgHSMi2evSJYjGLFaKViHp60ZwZhrw5JO98yt4fWAGUszD24hsy87teC3pdca3nQbci6VPxm_isX0aA5H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lh6.googleusercontent.com/L0va9lN3EpgpBfrLAT1tNgwhtUHGTrhRaqCzvukLl9lkmRk4YtMmnrt_9LKsssVmEgHSMi2evSJYjGLFaKViHp60ZwZhrw5JO98yt4fWAGUszD24hsy87teC3pdca3nQbci6VPxm_isX0aA5Hw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8415" cy="1187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AF9D9AD" wp14:editId="0E20A176">
                                  <wp:extent cx="1270000" cy="1168400"/>
                                  <wp:effectExtent l="0" t="0" r="6350" b="0"/>
                                  <wp:docPr id="51" name="Picture 51" descr="https://lh3.googleusercontent.com/nwTEPlQK-PsJACq3iXZl0aEBMIAds0ScvCa3Ut0Y4p-ZlwW6UQ7FmgyajcIjZoHCDlqbiR4KSWDOOLTnHUHnIwvKhbXWo0mGqRqgaxlNL9wtw37v-PrTJetOpt8QVaEFcVSBxvdV_SVgwq12E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lh3.googleusercontent.com/nwTEPlQK-PsJACq3iXZl0aEBMIAds0ScvCa3Ut0Y4p-ZlwW6UQ7FmgyajcIjZoHCDlqbiR4KSWDOOLTnHUHnIwvKhbXWo0mGqRqgaxlNL9wtw37v-PrTJetOpt8QVaEFcVSBxvdV_SVgwq12E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0000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A07A5" w:rsidRPr="001E592F" w:rsidRDefault="007A07A5" w:rsidP="007A07A5">
                            <w:pPr>
                              <w:pStyle w:val="NoSpacing"/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t xml:space="preserve">                         K -1 Monet</w:t>
                            </w: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tab/>
                              <w:t xml:space="preserve">                         </w:t>
                            </w:r>
                            <w:r w:rsidR="00054411"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t>K</w:t>
                            </w: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t xml:space="preserve"> – 2 Van Gogh</w:t>
                            </w:r>
                            <w:r w:rsidR="0014352D"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4DED6A7" wp14:editId="43DD93A4">
                                  <wp:extent cx="1181100" cy="1162050"/>
                                  <wp:effectExtent l="0" t="0" r="0" b="0"/>
                                  <wp:docPr id="52" name="Picture 52" descr="https://lh4.googleusercontent.com/akoOqWZrZ0nFFKlm0KHAkea_yaJDdbt0_1G1JnoItS-yWHqBAkUrjHyI4wX6enNei9J75u63xLMbJyR9QgutSdBaHLuM2ghrXz8UTKep5vkYvUuwLJ-eFNgs9qQqf_n1__A63K3LwclQuAghU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s://lh4.googleusercontent.com/akoOqWZrZ0nFFKlm0KHAkea_yaJDdbt0_1G1JnoItS-yWHqBAkUrjHyI4wX6enNei9J75u63xLMbJyR9QgutSdBaHLuM2ghrXz8UTKep5vkYvUuwLJ-eFNgs9qQqf_n1__A63K3LwclQuAghU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100" cy="1162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4352D"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675E5A7" wp14:editId="13F800CD">
                                  <wp:extent cx="1200150" cy="1200150"/>
                                  <wp:effectExtent l="0" t="0" r="0" b="0"/>
                                  <wp:docPr id="53" name="Picture 53" descr="https://lh5.googleusercontent.com/CE2bWlePpcMTCy880jXUOnpA_2qBWOw4GcYRBb8WExs1Rdqr25VZJfUpO0FKTUV9RGfDuCunMolXnzjlpD6U6J0SM_4PJp2zZj-1LzYGtBwRH_yNK_HAS1VC-VQfkv4t-DTzrxCsP6ykKRrVq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s://lh5.googleusercontent.com/CE2bWlePpcMTCy880jXUOnpA_2qBWOw4GcYRBb8WExs1Rdqr25VZJfUpO0FKTUV9RGfDuCunMolXnzjlpD6U6J0SM_4PJp2zZj-1LzYGtBwRH_yNK_HAS1VC-VQfkv4t-DTzrxCsP6ykKRrVq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0150" cy="1200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4352D"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C4376BD" wp14:editId="332F0854">
                                  <wp:extent cx="1143000" cy="1181100"/>
                                  <wp:effectExtent l="0" t="0" r="0" b="0"/>
                                  <wp:docPr id="54" name="Picture 54" descr="https://lh5.googleusercontent.com/vYSZIEBa1PPMoGz8ix3FYjQmSNRSMdkl8C3he1qsRNmk4rIizIvnIamE7Zae6VqKrZuvcodu9C8duUp7QE0QX8QTh_t3lo28ZBiHHNd42VQTtnSi_YdmIX5nMB8W6BCqBlAD_jBez8GIcCEo4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s://lh5.googleusercontent.com/vYSZIEBa1PPMoGz8ix3FYjQmSNRSMdkl8C3he1qsRNmk4rIizIvnIamE7Zae6VqKrZuvcodu9C8duUp7QE0QX8QTh_t3lo28ZBiHHNd42VQTtnSi_YdmIX5nMB8W6BCqBlAD_jBez8GIcCEo4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3000" cy="118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E4179" w:rsidRPr="001E592F" w:rsidRDefault="00FE4179" w:rsidP="007A07A5">
                            <w:pPr>
                              <w:pStyle w:val="NoSpacing"/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t>Grade 1Matisse             Grade 2 Swan Boats    Grade 3 Charles River</w:t>
                            </w:r>
                          </w:p>
                          <w:p w:rsidR="00336E02" w:rsidRPr="001E592F" w:rsidRDefault="00336E02" w:rsidP="007A07A5">
                            <w:pPr>
                              <w:pStyle w:val="NoSpacing"/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E5F45EC" wp14:editId="180A4C8C">
                                  <wp:extent cx="1181100" cy="1181100"/>
                                  <wp:effectExtent l="0" t="0" r="0" b="0"/>
                                  <wp:docPr id="55" name="Picture 55" descr="https://lh4.googleusercontent.com/0CEo_cwenXOP8sgbLhjpyPaYENFY-VU04j0zuW6F1Ot4fNGILYNN5-8jKh6WA73prTTdSUUmCyLtkkE3Na4Y-xHQT35bLFk0ROH-iqpPMx4OjkcxC2dwFA07IYugtPm43TtCl7xoQwFKqoZOD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s://lh4.googleusercontent.com/0CEo_cwenXOP8sgbLhjpyPaYENFY-VU04j0zuW6F1Ot4fNGILYNN5-8jKh6WA73prTTdSUUmCyLtkkE3Na4Y-xHQT35bLFk0ROH-iqpPMx4OjkcxC2dwFA07IYugtPm43TtCl7xoQwFKqoZOD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100" cy="118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E275A38" wp14:editId="26BCFB80">
                                  <wp:extent cx="1028700" cy="1162050"/>
                                  <wp:effectExtent l="0" t="0" r="0" b="0"/>
                                  <wp:docPr id="56" name="Picture 56" descr="https://lh6.googleusercontent.com/MCNErp7hYtkrkMV5D0pbdM_cTpN5xdfHxgux4EcZIdWFFRQgSkmOJGxdMkzCO6-Qxyv_xrupz107N8VbcBUn_HvUkwv5dwOv1Mx4K4gy3oOzkJJ0ll2x7p7XDnQuiEUb_Mi3K97bmhhl1e_7x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https://lh6.googleusercontent.com/MCNErp7hYtkrkMV5D0pbdM_cTpN5xdfHxgux4EcZIdWFFRQgSkmOJGxdMkzCO6-Qxyv_xrupz107N8VbcBUn_HvUkwv5dwOv1Mx4K4gy3oOzkJJ0ll2x7p7XDnQuiEUb_Mi3K97bmhhl1e_7x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0" cy="1162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82D4B"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B091938" wp14:editId="67194A44">
                                  <wp:extent cx="1250950" cy="1143000"/>
                                  <wp:effectExtent l="0" t="0" r="6350" b="0"/>
                                  <wp:docPr id="57" name="Picture 57" descr="https://lh4.googleusercontent.com/qvqM6BagpqwxDdEvdd0eGqpxllnHtYOohA61efxlCC3ju6-IepkvAbAQt_0dIHOLTq0XoahOyo5p-LH_-EqLmnyKyWUkQHnILAAjUE0R7McUj3k6y_rbRJUCO_dNwFFc2kDhKRxt__KHXcRqt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ttps://lh4.googleusercontent.com/qvqM6BagpqwxDdEvdd0eGqpxllnHtYOohA61efxlCC3ju6-IepkvAbAQt_0dIHOLTq0XoahOyo5p-LH_-EqLmnyKyWUkQHnILAAjUE0R7McUj3k6y_rbRJUCO_dNwFFc2kDhKRxt__KHXcRqt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0950" cy="1143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03FCE" w:rsidRPr="007D3C72" w:rsidRDefault="00103FCE" w:rsidP="007A07A5">
                            <w:pPr>
                              <w:pStyle w:val="NoSpacing"/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E592F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t>Grade 4 King Tut          Grade 5 Van</w:t>
                            </w:r>
                            <w:r w:rsidRPr="007D3C72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t xml:space="preserve"> Gogh</w:t>
                            </w:r>
                            <w:r w:rsidRPr="007D3C72">
                              <w:rPr>
                                <w:rFonts w:ascii="Cambria" w:hAnsi="Cambria"/>
                                <w:noProof/>
                                <w:color w:val="000000"/>
                                <w:sz w:val="20"/>
                                <w:szCs w:val="20"/>
                              </w:rPr>
                              <w:tab/>
                              <w:t xml:space="preserve">     Paint Night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4" type="#_x0000_t202" style="position:absolute;margin-left:-13.8pt;margin-top:-153.6pt;width:304pt;height:754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" fillcolor="white [3201]" strokecolor="black [3200]" strokeweight="2.25pt">
                <v:textbox>
                  <w:txbxContent>
                    <w:p w:rsidR="00B715C7" w:rsidRPr="009D01FD" w:rsidRDefault="00D3218F" w:rsidP="0004108F">
                      <w:pPr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Times New Roman"/>
                          <w:b/>
                          <w:sz w:val="20"/>
                          <w:szCs w:val="20"/>
                          <w:lang w:val="es-419" w:eastAsia="en-US"/>
                        </w:rPr>
                      </w:pPr>
                      <w:r w:rsidRPr="009D01FD">
                        <w:rPr>
                          <w:rFonts w:ascii="Comic Sans MS" w:eastAsia="Times New Roman" w:hAnsi="Comic Sans MS" w:cs="Times New Roman"/>
                          <w:b/>
                          <w:color w:val="000000"/>
                          <w:sz w:val="20"/>
                          <w:szCs w:val="20"/>
                          <w:lang w:val="es-419" w:eastAsia="en-US"/>
                        </w:rPr>
                        <w:t>La Esquina Artística</w:t>
                      </w:r>
                    </w:p>
                    <w:p w:rsidR="00B715C7" w:rsidRPr="009D01FD" w:rsidRDefault="00B715C7" w:rsidP="00B715C7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419" w:eastAsia="en-US"/>
                        </w:rPr>
                      </w:pPr>
                    </w:p>
                    <w:p w:rsidR="00B715C7" w:rsidRPr="009D01FD" w:rsidRDefault="009D01FD" w:rsidP="009D01FD">
                      <w:pPr>
                        <w:spacing w:after="0" w:line="240" w:lineRule="auto"/>
                        <w:ind w:firstLine="720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  <w:lang w:val="es-419" w:eastAsia="en-US"/>
                        </w:rPr>
                      </w:pP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Es díficil de creer que ya estamos en el mes de Mayo</w:t>
                      </w:r>
                      <w:r w:rsidR="00B715C7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quedando sólo semanas de este año escolar</w:t>
                      </w:r>
                      <w:r w:rsidR="00B715C7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Estoy tan orgullosa de los trabjos que los estudiantes</w:t>
                      </w:r>
                      <w:r w:rsidR="00B715C7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han creado en los pasados 8 meses</w:t>
                      </w:r>
                      <w:r w:rsidR="00B715C7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y estoy segur que ellos también están orgullosos de ellos mismos</w:t>
                      </w:r>
                      <w:r w:rsidR="00B715C7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.</w:t>
                      </w:r>
                    </w:p>
                    <w:p w:rsidR="0004108F" w:rsidRPr="00730D83" w:rsidRDefault="00B715C7" w:rsidP="00B715C7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</w:pP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     K1 </w:t>
                      </w:r>
                      <w:r w:rsidR="009D01FD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acaba de aprender acerca de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Monet </w:t>
                      </w:r>
                      <w:r w:rsidR="009D01FD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y creó una obra maestra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pointillism</w:t>
                      </w:r>
                      <w:r w:rsid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o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del Puente Peatonal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r w:rsidR="009D01FD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Nuestros estudiantes de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K-2 </w:t>
                      </w:r>
                      <w:r w:rsidR="009D01FD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están ocupados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9D01FD"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trabajando en un</w:t>
                      </w:r>
                      <w:r w:rsid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a pintura impresioní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stic</w:t>
                      </w:r>
                      <w:r w:rsid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a</w:t>
                      </w:r>
                      <w:r w:rsidRPr="009D01FD">
                        <w:rPr>
                          <w:rFonts w:ascii="Cambria" w:eastAsia="Times New Roman" w:hAnsi="Cambria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de</w:t>
                      </w:r>
                      <w:r w:rsidRPr="009D01FD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Van Gogh’s Starry Night. </w:t>
                      </w:r>
                      <w:r w:rsidR="00730D83"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El primer grado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730D83"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está finalizando su pintura </w:t>
                      </w:r>
                      <w:r w:rsid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fishbowl por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Henry Matisse.</w:t>
                      </w:r>
                    </w:p>
                    <w:p w:rsidR="00B715C7" w:rsidRPr="00574105" w:rsidRDefault="00B715C7" w:rsidP="00B715C7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  <w:lang w:val="es-419" w:eastAsia="en-US"/>
                        </w:rPr>
                      </w:pP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04108F"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   </w:t>
                      </w:r>
                      <w:r w:rsidR="00730D83"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En el Recinto Alto el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730D83"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Segundo grado ha completado el colorido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pointillismo del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Boston Swan Boats </w:t>
                      </w:r>
                      <w:r w:rsid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y están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impresionantes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r w:rsidR="00730D83"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Tercer grado está actualmente trabajando en un</w:t>
                      </w:r>
                      <w:r w:rsid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a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magn</w:t>
                      </w:r>
                      <w:r w:rsid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ífica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acuarela del</w:t>
                      </w:r>
                      <w:r w:rsidRPr="00730D83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Charles River. </w:t>
                      </w:r>
                      <w:r w:rsidR="00574105"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Cuarto grado es todo acerca del Antiguo Egipto</w:t>
                      </w:r>
                      <w:r w:rsid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, Rey</w:t>
                      </w:r>
                      <w:r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Tut </w:t>
                      </w:r>
                      <w:r w:rsid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nunca se había visto tan bien</w:t>
                      </w:r>
                      <w:r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r w:rsidR="00574105"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Los estudiantes de Quinto grado</w:t>
                      </w:r>
                      <w:r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574105"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continúan impresionandome con</w:t>
                      </w:r>
                      <w:r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Van Gogh’s Café Terrace at night. </w:t>
                      </w:r>
                    </w:p>
                    <w:p w:rsidR="00B715C7" w:rsidRPr="00574105" w:rsidRDefault="00574105" w:rsidP="00B715C7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  <w:lang w:val="es-419" w:eastAsia="en-US"/>
                        </w:rPr>
                      </w:pPr>
                      <w:r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     Abril 13</w:t>
                      </w:r>
                      <w:r w:rsidR="00B715C7"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fue nuestra noche de </w:t>
                      </w:r>
                      <w:r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apertura del show de arte</w:t>
                      </w:r>
                      <w:r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del Cuarto y Quinto </w:t>
                      </w:r>
                      <w:r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en el</w:t>
                      </w:r>
                      <w:r w:rsidR="00B715C7"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Menino Arts Center </w:t>
                      </w:r>
                      <w:r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y fue un gran éxito</w:t>
                      </w:r>
                      <w:r w:rsidR="00B715C7"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r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Los trabajos de los estudiantes</w:t>
                      </w:r>
                      <w:r w:rsidR="00B715C7"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seguirán siendo exhibidos hasta</w:t>
                      </w:r>
                      <w:r w:rsidR="00B715C7"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May</w:t>
                      </w:r>
                      <w:r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o</w:t>
                      </w:r>
                      <w:r w:rsidR="00B715C7" w:rsidRPr="00574105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11. </w:t>
                      </w:r>
                    </w:p>
                    <w:p w:rsidR="00B715C7" w:rsidRPr="00CF3A2C" w:rsidRDefault="00574105" w:rsidP="00B715C7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  <w:lang w:val="es-419" w:eastAsia="en-US"/>
                        </w:rPr>
                      </w:pPr>
                      <w:r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El último mes que también tendremos nuestra</w:t>
                      </w:r>
                      <w:r w:rsidR="00B715C7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primera</w:t>
                      </w:r>
                      <w:r w:rsidR="00CF3A2C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loter</w:t>
                      </w:r>
                      <w:r w:rsid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ía</w:t>
                      </w:r>
                      <w:r w:rsidR="00B715C7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noche de pintura para</w:t>
                      </w:r>
                      <w:r w:rsidR="00B715C7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4</w:t>
                      </w:r>
                      <w:r w:rsid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vertAlign w:val="superscript"/>
                          <w:lang w:val="es-419" w:eastAsia="en-US"/>
                        </w:rPr>
                        <w:t>to</w:t>
                      </w:r>
                      <w:r w:rsid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y quinto grado</w:t>
                      </w:r>
                      <w:r w:rsidR="00B715C7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r w:rsidR="00CF3A2C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Gracias  todos nuestros pintores talentosos</w:t>
                      </w:r>
                      <w:r w:rsidR="00B715C7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, </w:t>
                      </w:r>
                      <w:r w:rsid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fue bien divertido</w:t>
                      </w:r>
                      <w:r w:rsidR="00B715C7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! </w:t>
                      </w:r>
                      <w:r w:rsidR="00CF3A2C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Todavía nos quedan 2 meses </w:t>
                      </w:r>
                      <w:r w:rsid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y hay tanto que hacer</w:t>
                      </w:r>
                      <w:r w:rsidR="00B715C7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r w:rsid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Manténgase en contacto para</w:t>
                      </w:r>
                      <w:r w:rsidR="00B715C7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las próximas fechas de futuros eventos</w:t>
                      </w:r>
                      <w:r w:rsidR="00B715C7" w:rsidRPr="00CF3A2C">
                        <w:rPr>
                          <w:rFonts w:ascii="Comic Sans MS" w:eastAsia="Times New Roman" w:hAnsi="Comic Sans MS" w:cs="Times New Roman"/>
                          <w:color w:val="000000"/>
                          <w:sz w:val="20"/>
                          <w:szCs w:val="20"/>
                          <w:lang w:val="es-419" w:eastAsia="en-US"/>
                        </w:rPr>
                        <w:t>.</w:t>
                      </w:r>
                    </w:p>
                    <w:p w:rsidR="008716E5" w:rsidRPr="001E592F" w:rsidRDefault="00B715C7" w:rsidP="00070620">
                      <w:pPr>
                        <w:pStyle w:val="NoSpacing"/>
                        <w:jc w:val="center"/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</w:pP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drawing>
                          <wp:inline distT="0" distB="0" distL="0" distR="0" wp14:anchorId="23787C0C" wp14:editId="603BA370">
                            <wp:extent cx="1348415" cy="1187450"/>
                            <wp:effectExtent l="0" t="0" r="4445" b="0"/>
                            <wp:docPr id="50" name="Picture 50" descr="https://lh6.googleusercontent.com/L0va9lN3EpgpBfrLAT1tNgwhtUHGTrhRaqCzvukLl9lkmRk4YtMmnrt_9LKsssVmEgHSMi2evSJYjGLFaKViHp60ZwZhrw5JO98yt4fWAGUszD24hsy87teC3pdca3nQbci6VPxm_isX0aA5Hw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lh6.googleusercontent.com/L0va9lN3EpgpBfrLAT1tNgwhtUHGTrhRaqCzvukLl9lkmRk4YtMmnrt_9LKsssVmEgHSMi2evSJYjGLFaKViHp60ZwZhrw5JO98yt4fWAGUszD24hsy87teC3pdca3nQbci6VPxm_isX0aA5Hw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8415" cy="1187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t xml:space="preserve">  </w:t>
                      </w: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drawing>
                          <wp:inline distT="0" distB="0" distL="0" distR="0" wp14:anchorId="6AF9D9AD" wp14:editId="0E20A176">
                            <wp:extent cx="1270000" cy="1168400"/>
                            <wp:effectExtent l="0" t="0" r="6350" b="0"/>
                            <wp:docPr id="51" name="Picture 51" descr="https://lh3.googleusercontent.com/nwTEPlQK-PsJACq3iXZl0aEBMIAds0ScvCa3Ut0Y4p-ZlwW6UQ7FmgyajcIjZoHCDlqbiR4KSWDOOLTnHUHnIwvKhbXWo0mGqRqgaxlNL9wtw37v-PrTJetOpt8QVaEFcVSBxvdV_SVgwq12E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lh3.googleusercontent.com/nwTEPlQK-PsJACq3iXZl0aEBMIAds0ScvCa3Ut0Y4p-ZlwW6UQ7FmgyajcIjZoHCDlqbiR4KSWDOOLTnHUHnIwvKhbXWo0mGqRqgaxlNL9wtw37v-PrTJetOpt8QVaEFcVSBxvdV_SVgwq12E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0000" cy="1168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A07A5" w:rsidRPr="001E592F" w:rsidRDefault="007A07A5" w:rsidP="007A07A5">
                      <w:pPr>
                        <w:pStyle w:val="NoSpacing"/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</w:pP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t xml:space="preserve">                         K -1 Monet</w:t>
                      </w: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tab/>
                        <w:t xml:space="preserve">                         </w:t>
                      </w:r>
                      <w:r w:rsidR="00054411"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t>K</w:t>
                      </w: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t xml:space="preserve"> – 2 Van Gogh</w:t>
                      </w:r>
                      <w:r w:rsidR="0014352D"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drawing>
                          <wp:inline distT="0" distB="0" distL="0" distR="0" wp14:anchorId="14DED6A7" wp14:editId="43DD93A4">
                            <wp:extent cx="1181100" cy="1162050"/>
                            <wp:effectExtent l="0" t="0" r="0" b="0"/>
                            <wp:docPr id="52" name="Picture 52" descr="https://lh4.googleusercontent.com/akoOqWZrZ0nFFKlm0KHAkea_yaJDdbt0_1G1JnoItS-yWHqBAkUrjHyI4wX6enNei9J75u63xLMbJyR9QgutSdBaHLuM2ghrXz8UTKep5vkYvUuwLJ-eFNgs9qQqf_n1__A63K3LwclQuAghU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s://lh4.googleusercontent.com/akoOqWZrZ0nFFKlm0KHAkea_yaJDdbt0_1G1JnoItS-yWHqBAkUrjHyI4wX6enNei9J75u63xLMbJyR9QgutSdBaHLuM2ghrXz8UTKep5vkYvUuwLJ-eFNgs9qQqf_n1__A63K3LwclQuAghU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1100" cy="1162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4352D"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drawing>
                          <wp:inline distT="0" distB="0" distL="0" distR="0" wp14:anchorId="2675E5A7" wp14:editId="13F800CD">
                            <wp:extent cx="1200150" cy="1200150"/>
                            <wp:effectExtent l="0" t="0" r="0" b="0"/>
                            <wp:docPr id="53" name="Picture 53" descr="https://lh5.googleusercontent.com/CE2bWlePpcMTCy880jXUOnpA_2qBWOw4GcYRBb8WExs1Rdqr25VZJfUpO0FKTUV9RGfDuCunMolXnzjlpD6U6J0SM_4PJp2zZj-1LzYGtBwRH_yNK_HAS1VC-VQfkv4t-DTzrxCsP6ykKRrVq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s://lh5.googleusercontent.com/CE2bWlePpcMTCy880jXUOnpA_2qBWOw4GcYRBb8WExs1Rdqr25VZJfUpO0FKTUV9RGfDuCunMolXnzjlpD6U6J0SM_4PJp2zZj-1LzYGtBwRH_yNK_HAS1VC-VQfkv4t-DTzrxCsP6ykKRrVq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0150" cy="1200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4352D"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drawing>
                          <wp:inline distT="0" distB="0" distL="0" distR="0" wp14:anchorId="2C4376BD" wp14:editId="332F0854">
                            <wp:extent cx="1143000" cy="1181100"/>
                            <wp:effectExtent l="0" t="0" r="0" b="0"/>
                            <wp:docPr id="54" name="Picture 54" descr="https://lh5.googleusercontent.com/vYSZIEBa1PPMoGz8ix3FYjQmSNRSMdkl8C3he1qsRNmk4rIizIvnIamE7Zae6VqKrZuvcodu9C8duUp7QE0QX8QTh_t3lo28ZBiHHNd42VQTtnSi_YdmIX5nMB8W6BCqBlAD_jBez8GIcCEo4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s://lh5.googleusercontent.com/vYSZIEBa1PPMoGz8ix3FYjQmSNRSMdkl8C3he1qsRNmk4rIizIvnIamE7Zae6VqKrZuvcodu9C8duUp7QE0QX8QTh_t3lo28ZBiHHNd42VQTtnSi_YdmIX5nMB8W6BCqBlAD_jBez8GIcCEo4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3000" cy="118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E4179" w:rsidRPr="001E592F" w:rsidRDefault="00FE4179" w:rsidP="007A07A5">
                      <w:pPr>
                        <w:pStyle w:val="NoSpacing"/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</w:pP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t>Grade 1Matisse             Grade 2 Swan Boats    Grade 3 Charles River</w:t>
                      </w:r>
                    </w:p>
                    <w:p w:rsidR="00336E02" w:rsidRPr="001E592F" w:rsidRDefault="00336E02" w:rsidP="007A07A5">
                      <w:pPr>
                        <w:pStyle w:val="NoSpacing"/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</w:pP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drawing>
                          <wp:inline distT="0" distB="0" distL="0" distR="0" wp14:anchorId="2E5F45EC" wp14:editId="180A4C8C">
                            <wp:extent cx="1181100" cy="1181100"/>
                            <wp:effectExtent l="0" t="0" r="0" b="0"/>
                            <wp:docPr id="55" name="Picture 55" descr="https://lh4.googleusercontent.com/0CEo_cwenXOP8sgbLhjpyPaYENFY-VU04j0zuW6F1Ot4fNGILYNN5-8jKh6WA73prTTdSUUmCyLtkkE3Na4Y-xHQT35bLFk0ROH-iqpPMx4OjkcxC2dwFA07IYugtPm43TtCl7xoQwFKqoZOD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s://lh4.googleusercontent.com/0CEo_cwenXOP8sgbLhjpyPaYENFY-VU04j0zuW6F1Ot4fNGILYNN5-8jKh6WA73prTTdSUUmCyLtkkE3Na4Y-xHQT35bLFk0ROH-iqpPMx4OjkcxC2dwFA07IYugtPm43TtCl7xoQwFKqoZOD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1100" cy="118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drawing>
                          <wp:inline distT="0" distB="0" distL="0" distR="0" wp14:anchorId="5E275A38" wp14:editId="26BCFB80">
                            <wp:extent cx="1028700" cy="1162050"/>
                            <wp:effectExtent l="0" t="0" r="0" b="0"/>
                            <wp:docPr id="56" name="Picture 56" descr="https://lh6.googleusercontent.com/MCNErp7hYtkrkMV5D0pbdM_cTpN5xdfHxgux4EcZIdWFFRQgSkmOJGxdMkzCO6-Qxyv_xrupz107N8VbcBUn_HvUkwv5dwOv1Mx4K4gy3oOzkJJ0ll2x7p7XDnQuiEUb_Mi3K97bmhhl1e_7x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https://lh6.googleusercontent.com/MCNErp7hYtkrkMV5D0pbdM_cTpN5xdfHxgux4EcZIdWFFRQgSkmOJGxdMkzCO6-Qxyv_xrupz107N8VbcBUn_HvUkwv5dwOv1Mx4K4gy3oOzkJJ0ll2x7p7XDnQuiEUb_Mi3K97bmhhl1e_7x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8700" cy="1162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82D4B"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drawing>
                          <wp:inline distT="0" distB="0" distL="0" distR="0" wp14:anchorId="3B091938" wp14:editId="67194A44">
                            <wp:extent cx="1250950" cy="1143000"/>
                            <wp:effectExtent l="0" t="0" r="6350" b="0"/>
                            <wp:docPr id="57" name="Picture 57" descr="https://lh4.googleusercontent.com/qvqM6BagpqwxDdEvdd0eGqpxllnHtYOohA61efxlCC3ju6-IepkvAbAQt_0dIHOLTq0XoahOyo5p-LH_-EqLmnyKyWUkQHnILAAjUE0R7McUj3k6y_rbRJUCO_dNwFFc2kDhKRxt__KHXcRqt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https://lh4.googleusercontent.com/qvqM6BagpqwxDdEvdd0eGqpxllnHtYOohA61efxlCC3ju6-IepkvAbAQt_0dIHOLTq0XoahOyo5p-LH_-EqLmnyKyWUkQHnILAAjUE0R7McUj3k6y_rbRJUCO_dNwFFc2kDhKRxt__KHXcRqt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0950" cy="1143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03FCE" w:rsidRPr="007D3C72" w:rsidRDefault="00103FCE" w:rsidP="007A07A5">
                      <w:pPr>
                        <w:pStyle w:val="NoSpacing"/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</w:pPr>
                      <w:r w:rsidRPr="001E592F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t>Grade 4 King Tut          Grade 5 Van</w:t>
                      </w:r>
                      <w:r w:rsidRPr="007D3C72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t xml:space="preserve"> Gogh</w:t>
                      </w:r>
                      <w:r w:rsidRPr="007D3C72">
                        <w:rPr>
                          <w:rFonts w:ascii="Cambria" w:hAnsi="Cambria"/>
                          <w:noProof/>
                          <w:color w:val="000000"/>
                          <w:sz w:val="20"/>
                          <w:szCs w:val="20"/>
                        </w:rPr>
                        <w:tab/>
                        <w:t xml:space="preserve">     Paint Night</w:t>
                      </w:r>
                    </w:p>
                  </w:txbxContent>
                </v:textbox>
              </v:shape>
            </w:pict>
          </mc:Fallback>
        </mc:AlternateContent>
      </w:r>
      <w:r w:rsidR="00B715C7">
        <w:rPr>
          <w:rFonts w:ascii="Cambria" w:hAnsi="Cambria"/>
          <w:noProof/>
          <w:color w:val="000000"/>
        </w:rPr>
        <w:drawing>
          <wp:inline distT="0" distB="0" distL="0" distR="0" wp14:anchorId="58D9452D" wp14:editId="223FAFEF">
            <wp:extent cx="1111250" cy="1143000"/>
            <wp:effectExtent l="0" t="0" r="0" b="0"/>
            <wp:docPr id="9" name="Picture 9" descr="https://lh6.googleusercontent.com/L0va9lN3EpgpBfrLAT1tNgwhtUHGTrhRaqCzvukLl9lkmRk4YtMmnrt_9LKsssVmEgHSMi2evSJYjGLFaKViHp60ZwZhrw5JO98yt4fWAGUszD24hsy87teC3pdca3nQbci6VPxm_isX0aA5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L0va9lN3EpgpBfrLAT1tNgwhtUHGTrhRaqCzvukLl9lkmRk4YtMmnrt_9LKsssVmEgHSMi2evSJYjGLFaKViHp60ZwZhrw5JO98yt4fWAGUszD24hsy87teC3pdca3nQbci6VPxm_isX0aA5Hw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D0B" w:rsidRPr="00255261" w:rsidRDefault="00FC0523" w:rsidP="00255261">
      <w:pPr>
        <w:sectPr w:rsidR="00043D0B" w:rsidRPr="00255261" w:rsidSect="00D65F0E">
          <w:type w:val="continuous"/>
          <w:pgSz w:w="12240" w:h="15840"/>
          <w:pgMar w:top="3312" w:right="936" w:bottom="360" w:left="936" w:header="270" w:footer="720" w:gutter="0"/>
          <w:cols w:space="720"/>
          <w:docGrid w:linePitch="360"/>
        </w:sectPr>
      </w:pPr>
      <w:proofErr w:type="gramStart"/>
      <w:r>
        <w:t>c</w:t>
      </w:r>
      <w:proofErr w:type="gramEnd"/>
    </w:p>
    <w:p w:rsidR="005D5629" w:rsidRDefault="009E1ECB" w:rsidP="00C45FB1">
      <w:pPr>
        <w:pStyle w:val="Heading1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AE44AF0" wp14:editId="631B9C06">
                <wp:extent cx="304800" cy="304800"/>
                <wp:effectExtent l="0" t="0" r="0" b="0"/>
                <wp:docPr id="28" name="AutoShape 12" descr="Displaying IMG_25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2" o:spid="_x0000_s1026" alt="Displaying IMG_253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v8VBwzQIAANkFAAAOAAAAAAAAAAAAAAAAAC4CAABkcnMvZTJvRG9jLnhtbFBLAQIt&#10;ABQABgAIAAAAIQBMoOks2AAAAAMBAAAPAAAAAAAAAAAAAAAAACcFAABkcnMvZG93bnJldi54bWxQ&#10;SwUGAAAAAAQABADzAAAALAYAAAAA&#10;" filled="f" stroked="f">
                <o:lock v:ext="edit" aspectratio="t"/>
                <w10:anchorlock/>
              </v:rect>
            </w:pict>
          </mc:Fallback>
        </mc:AlternateContent>
      </w:r>
      <w:r w:rsidR="00852CDE">
        <w:rPr>
          <w:noProof/>
        </w:rPr>
        <mc:AlternateContent>
          <mc:Choice Requires="wps">
            <w:drawing>
              <wp:inline distT="0" distB="0" distL="0" distR="0" wp14:anchorId="353D6CEB" wp14:editId="10884BF1">
                <wp:extent cx="304800" cy="304800"/>
                <wp:effectExtent l="0" t="0" r="0" b="0"/>
                <wp:docPr id="2" name="AutoShape 2" descr="View photo in mess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mo="http://schemas.microsoft.com/office/mac/office/2008/main" xmlns:mv="urn:schemas-microsoft-com:mac:vml">
            <w:pict>
              <v:rect id="AutoShape 2" o:spid="_x0000_s1026" alt="View photo in mess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/FU0vcUCAADV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57D6047D" wp14:editId="48770221">
                <wp:extent cx="105600" cy="558800"/>
                <wp:effectExtent l="0" t="0" r="8890" b="0"/>
                <wp:docPr id="8" name="AutoShape 9" descr="Displaying IMG_25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H="1" flipV="1">
                          <a:off x="0" y="0"/>
                          <a:ext cx="10560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mo="http://schemas.microsoft.com/office/mac/office/2008/main" xmlns:mv="urn:schemas-microsoft-com:mac:vml">
            <w:pict>
              <v:rect id="AutoShape 9" o:spid="_x0000_s1026" alt="Displaying IMG_2536.JPG" style="width:8.3pt;height:44pt;flip:x 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  <w:r w:rsidRPr="009E1ECB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18999A36" wp14:editId="57BDC482">
                <wp:extent cx="304800" cy="304800"/>
                <wp:effectExtent l="0" t="0" r="0" b="0"/>
                <wp:docPr id="24" name="AutoShape 5" descr="Displaying IMG_25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mo="http://schemas.microsoft.com/office/mac/office/2008/main" xmlns:mv="urn:schemas-microsoft-com:mac:vml">
            <w:pict>
              <v:rect id="AutoShape 5" o:spid="_x0000_s1026" alt="Displaying IMG_253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PgcYe7MAgAA2AUAAA4AAAAAAAAAAAAAAAAALgIAAGRycy9lMm9Eb2MueG1sUEsBAi0A&#10;FAAGAAgAAAAhAEyg6SzYAAAAAwEAAA8AAAAAAAAAAAAAAAAAJgUAAGRycy9kb3ducmV2LnhtbFBL&#10;BQYAAAAABAAEAPMAAAArBgAAAAA=&#10;" filled="f" stroked="f">
                <o:lock v:ext="edit" aspectratio="t"/>
                <w10:anchorlock/>
              </v:rect>
            </w:pict>
          </mc:Fallback>
        </mc:AlternateContent>
      </w:r>
      <w:r w:rsidRPr="009E1ECB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2628A697" wp14:editId="008BAFE6">
                <wp:extent cx="304800" cy="304800"/>
                <wp:effectExtent l="0" t="0" r="0" b="0"/>
                <wp:docPr id="25" name="AutoShape 7" descr="Displaying IMG_25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mo="http://schemas.microsoft.com/office/mac/office/2008/main" xmlns:mv="urn:schemas-microsoft-com:mac:vml">
            <w:pict>
              <v:rect id="AutoShape 7" o:spid="_x0000_s1026" alt="Displaying IMG_253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CHPIubMAgAA2AUAAA4AAAAAAAAAAAAAAAAALgIAAGRycy9lMm9Eb2MueG1sUEsBAi0A&#10;FAAGAAgAAAAhAEyg6SzYAAAAAwEAAA8AAAAAAAAAAAAAAAAAJgUAAGRycy9kb3ducmV2LnhtbFBL&#10;BQYAAAAABAAEAPMAAAArBgAAAAA=&#10;" filled="f" stroked="f">
                <o:lock v:ext="edit" aspectratio="t"/>
                <w10:anchorlock/>
              </v:rect>
            </w:pict>
          </mc:Fallback>
        </mc:AlternateContent>
      </w:r>
      <w:r w:rsidR="005D5629">
        <w:rPr>
          <w:noProof/>
        </w:rPr>
        <w:tab/>
      </w:r>
    </w:p>
    <w:p w:rsidR="005D5629" w:rsidRDefault="00693A5B" w:rsidP="005D5629">
      <w:pPr>
        <w:rPr>
          <w:rFonts w:asciiTheme="majorHAnsi" w:eastAsiaTheme="majorEastAsia" w:hAnsiTheme="majorHAnsi" w:cstheme="majorBidi"/>
          <w:noProof/>
          <w:color w:val="6076B4" w:themeColor="accent1"/>
          <w:sz w:val="32"/>
          <w:szCs w:val="32"/>
          <w:lang w:eastAsia="en-US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3B68922C" wp14:editId="35BC789A">
                <wp:simplePos x="0" y="0"/>
                <wp:positionH relativeFrom="column">
                  <wp:posOffset>3804920</wp:posOffset>
                </wp:positionH>
                <wp:positionV relativeFrom="paragraph">
                  <wp:posOffset>36830</wp:posOffset>
                </wp:positionV>
                <wp:extent cx="3200400" cy="1834515"/>
                <wp:effectExtent l="19050" t="19050" r="19050" b="1333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83451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05A6" w:rsidRPr="000C1201" w:rsidRDefault="001605A6" w:rsidP="001605A6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0C1201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Club</w:t>
                            </w:r>
                            <w:r w:rsidR="00E63949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de Drama</w:t>
                            </w:r>
                          </w:p>
                          <w:p w:rsidR="001605A6" w:rsidRPr="00693A5B" w:rsidRDefault="00693A5B" w:rsidP="001605A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Nuestro club de drama de la Escuela Intermedia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presentó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"The Dancers"</w:t>
                            </w: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por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Horton Foote </w:t>
                            </w: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en El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Festival de Drama Intermedio</w:t>
                            </w: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del 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Massachusetts Educational Theater Guild's 2016 </w:t>
                            </w:r>
                            <w:r w:rsidR="00185BED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y ganó medalla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de bronce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! </w:t>
                            </w: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Estamos muy orgullosos de nuestros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azombrosos actores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Gracias a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Ms. Fredericks </w:t>
                            </w:r>
                            <w:r w:rsidR="00185BED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por</w:t>
                            </w: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el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gran trabajo de</w:t>
                            </w:r>
                            <w:r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preparar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a nuestros estudiantes para este memorable evento</w:t>
                            </w:r>
                            <w:r w:rsidR="001605A6" w:rsidRPr="00693A5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.  </w:t>
                            </w:r>
                          </w:p>
                          <w:p w:rsidR="001605A6" w:rsidRPr="00693A5B" w:rsidRDefault="001605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35" type="#_x0000_t202" style="position:absolute;margin-left:299.6pt;margin-top:2.9pt;width:252pt;height:144.4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" fillcolor="white [3201]" strokecolor="black [3200]" strokeweight="2.25pt">
                <v:textbox>
                  <w:txbxContent>
                    <w:p w:rsidR="001605A6" w:rsidRPr="000C1201" w:rsidRDefault="001605A6" w:rsidP="001605A6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color w:val="222222"/>
                          <w:sz w:val="20"/>
                          <w:szCs w:val="20"/>
                          <w:lang w:eastAsia="en-US"/>
                        </w:rPr>
                      </w:pPr>
                      <w:r w:rsidRPr="000C1201"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20"/>
                          <w:szCs w:val="20"/>
                          <w:lang w:eastAsia="en-US"/>
                        </w:rPr>
                        <w:t>Club</w:t>
                      </w:r>
                      <w:r w:rsidR="00E63949"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de Drama</w:t>
                      </w:r>
                    </w:p>
                    <w:p w:rsidR="001605A6" w:rsidRPr="00693A5B" w:rsidRDefault="00693A5B" w:rsidP="001605A6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</w:pP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Nuestro club de drama de la Escuela Intermedia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presentó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419" w:eastAsia="en-US"/>
                        </w:rPr>
                        <w:t>"The Dancers"</w:t>
                      </w: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por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Horton Foote </w:t>
                      </w: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en El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Festival de Drama Intermedio</w:t>
                      </w: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del 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Massachusetts Educational Theater Guild's 2016 </w:t>
                      </w:r>
                      <w:r w:rsidR="00185BED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y ganó medalla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de bronce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! </w:t>
                      </w: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Estamos muy orgullosos de nuestros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azombrosos actores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Gracias a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Ms. Fredericks </w:t>
                      </w:r>
                      <w:r w:rsidR="00185BED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por</w:t>
                      </w: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el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gran trabajo de</w:t>
                      </w:r>
                      <w:r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preparar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a nuestros estudiantes para este memorable evento</w:t>
                      </w:r>
                      <w:r w:rsidR="001605A6" w:rsidRPr="00693A5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.  </w:t>
                      </w:r>
                    </w:p>
                    <w:p w:rsidR="001605A6" w:rsidRPr="00693A5B" w:rsidRDefault="001605A6">
                      <w:pPr>
                        <w:rPr>
                          <w:lang w:val="es-4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5312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BBF3599" wp14:editId="01781490">
                <wp:simplePos x="0" y="0"/>
                <wp:positionH relativeFrom="column">
                  <wp:posOffset>3806190</wp:posOffset>
                </wp:positionH>
                <wp:positionV relativeFrom="paragraph">
                  <wp:posOffset>3236595</wp:posOffset>
                </wp:positionV>
                <wp:extent cx="3200400" cy="2235200"/>
                <wp:effectExtent l="19050" t="19050" r="19050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2352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347" w:rsidRPr="00185BED" w:rsidRDefault="00185BED" w:rsidP="00F7457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eastAsia="en-US"/>
                              </w:rPr>
                            </w:pPr>
                            <w:r w:rsidRPr="00185BED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shd w:val="clear" w:color="auto" w:fill="FFFFFF"/>
                                <w:lang w:eastAsia="en-US"/>
                              </w:rPr>
                              <w:t>Noche de película en el recinto bajo</w:t>
                            </w:r>
                          </w:p>
                          <w:p w:rsidR="00637347" w:rsidRPr="00FE1642" w:rsidRDefault="00DE6480" w:rsidP="00637347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El jueves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, May</w:t>
                            </w:r>
                            <w:r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o 19, el SPC e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s</w:t>
                            </w:r>
                            <w:r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tará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patrocinando una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Noche de Película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en el Recinto Inferior de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 5:30-7:30 pm. </w:t>
                            </w:r>
                            <w:r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Familiars del Recintobajo están invitadas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a venir por pizza y película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. Pizza </w:t>
                            </w:r>
                            <w:r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será servida inmediatamente a las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 5:30 pm </w:t>
                            </w:r>
                            <w:r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en la cafeteria y la película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se projectará en la gran pantalla del gimnasio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! </w:t>
                            </w:r>
                            <w:r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Los hermanos de los niños que atienden al Recinto Bajo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son bienvenidos</w:t>
                            </w:r>
                            <w:r w:rsidR="00637347" w:rsidRPr="00DE648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Espere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el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folleto</w:t>
                            </w:r>
                            <w:proofErr w:type="spellEnd"/>
                            <w:r w:rsidR="00637347" w:rsidRPr="00FE1642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será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enviado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la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próxima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semana</w:t>
                            </w:r>
                            <w:proofErr w:type="spellEnd"/>
                            <w:r w:rsidR="00637347" w:rsidRPr="00FE1642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! 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Esperamos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este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divertido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evento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 xml:space="preserve"> familiar</w:t>
                            </w:r>
                            <w:r w:rsidR="00637347" w:rsidRPr="00FE1642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t>!</w:t>
                            </w:r>
                          </w:p>
                          <w:p w:rsidR="00637347" w:rsidRPr="00AC342B" w:rsidRDefault="00637347" w:rsidP="00637347">
                            <w:pPr>
                              <w:shd w:val="clear" w:color="auto" w:fill="F1F1F1"/>
                              <w:spacing w:after="0" w:line="90" w:lineRule="atLeast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AC342B">
                              <w:rPr>
                                <w:rFonts w:ascii="Comic Sans MS" w:eastAsia="Times New Roman" w:hAnsi="Comic Sans MS" w:cs="Arial"/>
                                <w:noProof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45DBF721" wp14:editId="22A4827C">
                                  <wp:extent cx="6350" cy="6350"/>
                                  <wp:effectExtent l="0" t="0" r="0" b="0"/>
                                  <wp:docPr id="58" name="Picture 58" descr="https://ssl.gstatic.com/ui/v1/icons/mail/images/cleardot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sl.gstatic.com/ui/v1/icons/mail/images/cleardot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50" cy="6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37347" w:rsidRDefault="00637347" w:rsidP="00637347"/>
                          <w:p w:rsidR="00360CEA" w:rsidRDefault="00360C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6" type="#_x0000_t202" style="position:absolute;margin-left:299.7pt;margin-top:254.85pt;width:252pt;height:176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" fillcolor="white [3201]" strokecolor="black [3200]" strokeweight="2.25pt">
                <v:textbox>
                  <w:txbxContent>
                    <w:p w:rsidR="00637347" w:rsidRPr="00185BED" w:rsidRDefault="00185BED" w:rsidP="00F7457E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val="es-419" w:eastAsia="en-US"/>
                        </w:rPr>
                      </w:pPr>
                      <w:r w:rsidRPr="00185BED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shd w:val="clear" w:color="auto" w:fill="FFFFFF"/>
                          <w:lang w:val="es-419" w:eastAsia="en-US"/>
                        </w:rPr>
                        <w:t>Noche de película en el recinto bajo</w:t>
                      </w:r>
                    </w:p>
                    <w:p w:rsidR="00637347" w:rsidRPr="00FE1642" w:rsidRDefault="00DE6480" w:rsidP="00637347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</w:pPr>
                      <w:r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El jueves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, May</w:t>
                      </w:r>
                      <w:r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o 19, el SPC e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s</w:t>
                      </w:r>
                      <w:r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tará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patrocinando una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419" w:eastAsia="en-US"/>
                        </w:rPr>
                        <w:t>Noche de Película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en el Recinto Inferior</w:t>
                      </w:r>
                      <w:bookmarkStart w:id="1" w:name="_GoBack"/>
                      <w:bookmarkEnd w:id="1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de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 5:30-7:30 pm. </w:t>
                      </w:r>
                      <w:r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Familiars del Recintobajo están invitadas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a venir por pizza y película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. Pizza </w:t>
                      </w:r>
                      <w:r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será servida inmediatamente a las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 5:30 pm </w:t>
                      </w:r>
                      <w:r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en la cafeteria y la película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se projectará en la gran pantalla del gimnasio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! </w:t>
                      </w:r>
                      <w:r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Los hermanos de los niños que atienden al Recinto Bajo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>son bienvenidos</w:t>
                      </w:r>
                      <w:r w:rsidR="00637347" w:rsidRPr="00DE648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419" w:eastAsia="en-US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Espere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el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folleto</w:t>
                      </w:r>
                      <w:proofErr w:type="spellEnd"/>
                      <w:r w:rsidR="00637347" w:rsidRPr="00FE1642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será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enviado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la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próxima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semana</w:t>
                      </w:r>
                      <w:proofErr w:type="spellEnd"/>
                      <w:r w:rsidR="00637347" w:rsidRPr="00FE1642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! 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Esperamos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este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divertido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evento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 xml:space="preserve"> familiar</w:t>
                      </w:r>
                      <w:r w:rsidR="00637347" w:rsidRPr="00FE1642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  <w:t>!</w:t>
                      </w:r>
                    </w:p>
                    <w:p w:rsidR="00637347" w:rsidRPr="00AC342B" w:rsidRDefault="00637347" w:rsidP="00637347">
                      <w:pPr>
                        <w:shd w:val="clear" w:color="auto" w:fill="F1F1F1"/>
                        <w:spacing w:after="0" w:line="90" w:lineRule="atLeast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eastAsia="en-US"/>
                        </w:rPr>
                      </w:pPr>
                      <w:r w:rsidRPr="00AC342B">
                        <w:rPr>
                          <w:rFonts w:ascii="Comic Sans MS" w:eastAsia="Times New Roman" w:hAnsi="Comic Sans MS" w:cs="Arial"/>
                          <w:noProof/>
                          <w:color w:val="222222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45DBF721" wp14:editId="22A4827C">
                            <wp:extent cx="6350" cy="6350"/>
                            <wp:effectExtent l="0" t="0" r="0" b="0"/>
                            <wp:docPr id="58" name="Picture 58" descr="https://ssl.gstatic.com/ui/v1/icons/mail/images/cleardot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sl.gstatic.com/ui/v1/icons/mail/images/cleardot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50" cy="6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37347" w:rsidRDefault="00637347" w:rsidP="00637347"/>
                    <w:p w:rsidR="00360CEA" w:rsidRDefault="00360CEA"/>
                  </w:txbxContent>
                </v:textbox>
              </v:shape>
            </w:pict>
          </mc:Fallback>
        </mc:AlternateContent>
      </w:r>
      <w:r w:rsidR="00DE6FE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6B993F4" wp14:editId="486DE7F6">
                <wp:simplePos x="0" y="0"/>
                <wp:positionH relativeFrom="column">
                  <wp:posOffset>3806190</wp:posOffset>
                </wp:positionH>
                <wp:positionV relativeFrom="paragraph">
                  <wp:posOffset>1776095</wp:posOffset>
                </wp:positionV>
                <wp:extent cx="3200400" cy="1371600"/>
                <wp:effectExtent l="19050" t="19050" r="19050" b="1905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371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335" w:rsidRPr="00185BED" w:rsidRDefault="004B5335" w:rsidP="005C574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EB59AE">
                              <w:rPr>
                                <w:rFonts w:ascii="Comic Sans MS" w:eastAsia="Malgun Gothic" w:hAnsi="Comic Sans MS" w:cs="Times New Roman"/>
                                <w:color w:val="2F5897"/>
                                <w:sz w:val="20"/>
                                <w:szCs w:val="20"/>
                              </w:rPr>
                              <w:tab/>
                            </w:r>
                            <w:r w:rsidRPr="00EB59AE">
                              <w:rPr>
                                <w:rFonts w:ascii="Comic Sans MS" w:eastAsia="Malgun Gothic" w:hAnsi="Comic Sans MS" w:cs="Times New Roman"/>
                                <w:color w:val="2F5897"/>
                                <w:sz w:val="20"/>
                                <w:szCs w:val="20"/>
                              </w:rPr>
                              <w:tab/>
                            </w:r>
                            <w:r w:rsidR="00185BED" w:rsidRPr="00185BED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Separe el Día</w:t>
                            </w:r>
                          </w:p>
                          <w:p w:rsidR="00401B3C" w:rsidRPr="00185BED" w:rsidRDefault="00C8225A" w:rsidP="00401B3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185BED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Show</w:t>
                            </w:r>
                            <w:r w:rsidR="00185BED" w:rsidRPr="00185BED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de Arte de Primavera</w:t>
                            </w:r>
                            <w:r w:rsidR="00401B3C" w:rsidRPr="00185BED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@ </w:t>
                            </w:r>
                            <w:r w:rsidR="00185BED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Recinto</w:t>
                            </w:r>
                            <w:r w:rsidR="00401B3C" w:rsidRPr="00185BED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85BED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Bajo</w:t>
                            </w:r>
                          </w:p>
                          <w:p w:rsidR="00401B3C" w:rsidRPr="00401B3C" w:rsidRDefault="00185BED" w:rsidP="00401B3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Junio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16 @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Recinto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Bajo</w:t>
                            </w:r>
                            <w:proofErr w:type="spellEnd"/>
                          </w:p>
                          <w:p w:rsidR="00401B3C" w:rsidRDefault="00401B3C" w:rsidP="00401B3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401B3C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5:30 – 6:30 pm</w:t>
                            </w:r>
                          </w:p>
                          <w:p w:rsidR="00401B3C" w:rsidRPr="00185BED" w:rsidRDefault="00185BED" w:rsidP="00401B3C">
                            <w:pPr>
                              <w:pStyle w:val="NoSpacing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185BE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Ven a ver a tu hijo en una noche divertida</w:t>
                            </w:r>
                            <w:r w:rsidR="00401B3C" w:rsidRPr="00185BE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! </w:t>
                            </w:r>
                            <w:r w:rsidRPr="00185BE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Cada clase cantará una canción y artes serán mostrados alrededor del edificio</w:t>
                            </w:r>
                            <w:r w:rsidR="00401B3C" w:rsidRPr="00185BE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  <w:p w:rsidR="00401B3C" w:rsidRPr="00185BED" w:rsidRDefault="00401B3C" w:rsidP="00401B3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401B3C" w:rsidRPr="00185BED" w:rsidRDefault="00401B3C" w:rsidP="004B5335"/>
                          <w:p w:rsidR="004B5335" w:rsidRPr="00185BED" w:rsidRDefault="004B533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37" type="#_x0000_t202" style="position:absolute;margin-left:299.7pt;margin-top:139.85pt;width:252pt;height:108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" fillcolor="white [3201]" strokecolor="black [3200]" strokeweight="2.25pt">
                <v:textbox>
                  <w:txbxContent>
                    <w:p w:rsidR="004B5335" w:rsidRPr="00185BED" w:rsidRDefault="004B5335" w:rsidP="005C5740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</w:pPr>
                      <w:r w:rsidRPr="00EB59AE">
                        <w:rPr>
                          <w:rFonts w:ascii="Comic Sans MS" w:eastAsia="Malgun Gothic" w:hAnsi="Comic Sans MS" w:cs="Times New Roman"/>
                          <w:color w:val="2F5897"/>
                          <w:sz w:val="20"/>
                          <w:szCs w:val="20"/>
                        </w:rPr>
                        <w:tab/>
                      </w:r>
                      <w:r w:rsidRPr="00EB59AE">
                        <w:rPr>
                          <w:rFonts w:ascii="Comic Sans MS" w:eastAsia="Malgun Gothic" w:hAnsi="Comic Sans MS" w:cs="Times New Roman"/>
                          <w:color w:val="2F5897"/>
                          <w:sz w:val="20"/>
                          <w:szCs w:val="20"/>
                        </w:rPr>
                        <w:tab/>
                      </w:r>
                      <w:r w:rsidR="00185BED" w:rsidRPr="00185BED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Separe el Día</w:t>
                      </w:r>
                    </w:p>
                    <w:p w:rsidR="00401B3C" w:rsidRPr="00185BED" w:rsidRDefault="00C8225A" w:rsidP="00401B3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</w:pPr>
                      <w:r w:rsidRPr="00185BED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Show</w:t>
                      </w:r>
                      <w:r w:rsidR="00185BED" w:rsidRPr="00185BED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 xml:space="preserve"> de Arte de Primavera</w:t>
                      </w:r>
                      <w:r w:rsidR="00401B3C" w:rsidRPr="00185BED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 xml:space="preserve"> @ </w:t>
                      </w:r>
                      <w:r w:rsidR="00185BED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Recinto</w:t>
                      </w:r>
                      <w:r w:rsidR="00401B3C" w:rsidRPr="00185BED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 xml:space="preserve"> </w:t>
                      </w:r>
                      <w:r w:rsidR="00185BED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  <w:t>Bajo</w:t>
                      </w:r>
                    </w:p>
                    <w:p w:rsidR="00401B3C" w:rsidRPr="00401B3C" w:rsidRDefault="00185BED" w:rsidP="00401B3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Junio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 xml:space="preserve"> 16 @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Recinto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Bajo</w:t>
                      </w:r>
                      <w:proofErr w:type="spellEnd"/>
                    </w:p>
                    <w:p w:rsidR="00401B3C" w:rsidRDefault="00401B3C" w:rsidP="00401B3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401B3C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5:30 – 6:30 pm</w:t>
                      </w:r>
                    </w:p>
                    <w:p w:rsidR="00401B3C" w:rsidRPr="00185BED" w:rsidRDefault="00185BED" w:rsidP="00401B3C">
                      <w:pPr>
                        <w:pStyle w:val="NoSpacing"/>
                        <w:rPr>
                          <w:rFonts w:ascii="Comic Sans MS" w:hAnsi="Comic Sans MS"/>
                          <w:sz w:val="20"/>
                          <w:szCs w:val="20"/>
                          <w:lang w:val="es-419"/>
                        </w:rPr>
                      </w:pPr>
                      <w:r w:rsidRPr="00185BED">
                        <w:rPr>
                          <w:rFonts w:ascii="Comic Sans MS" w:hAnsi="Comic Sans MS"/>
                          <w:sz w:val="20"/>
                          <w:szCs w:val="20"/>
                          <w:lang w:val="es-419"/>
                        </w:rPr>
                        <w:t>Ven a ver a tu hijo en una noche divertida</w:t>
                      </w:r>
                      <w:r w:rsidR="00401B3C" w:rsidRPr="00185BED">
                        <w:rPr>
                          <w:rFonts w:ascii="Comic Sans MS" w:hAnsi="Comic Sans MS"/>
                          <w:sz w:val="20"/>
                          <w:szCs w:val="20"/>
                          <w:lang w:val="es-419"/>
                        </w:rPr>
                        <w:t xml:space="preserve">! </w:t>
                      </w:r>
                      <w:r w:rsidRPr="00185BED">
                        <w:rPr>
                          <w:rFonts w:ascii="Comic Sans MS" w:hAnsi="Comic Sans MS"/>
                          <w:sz w:val="20"/>
                          <w:szCs w:val="20"/>
                          <w:lang w:val="es-419"/>
                        </w:rPr>
                        <w:t>Cada clase cantará una canción y artes serán mostrados alrededor del edificio</w:t>
                      </w:r>
                      <w:r w:rsidR="00401B3C" w:rsidRPr="00185BED">
                        <w:rPr>
                          <w:rFonts w:ascii="Comic Sans MS" w:hAnsi="Comic Sans MS"/>
                          <w:sz w:val="20"/>
                          <w:szCs w:val="20"/>
                          <w:lang w:val="es-419"/>
                        </w:rPr>
                        <w:t xml:space="preserve">. </w:t>
                      </w:r>
                    </w:p>
                    <w:p w:rsidR="00401B3C" w:rsidRPr="00185BED" w:rsidRDefault="00401B3C" w:rsidP="00401B3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419"/>
                        </w:rPr>
                      </w:pPr>
                    </w:p>
                    <w:p w:rsidR="00401B3C" w:rsidRPr="00185BED" w:rsidRDefault="00401B3C" w:rsidP="004B5335">
                      <w:pPr>
                        <w:rPr>
                          <w:lang w:val="es-419"/>
                        </w:rPr>
                      </w:pPr>
                    </w:p>
                    <w:p w:rsidR="004B5335" w:rsidRPr="00185BED" w:rsidRDefault="004B5335">
                      <w:pPr>
                        <w:rPr>
                          <w:lang w:val="es-4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D5629">
        <w:rPr>
          <w:noProof/>
        </w:rPr>
        <w:br w:type="page"/>
      </w:r>
    </w:p>
    <w:p w:rsidR="00166427" w:rsidRPr="00166427" w:rsidRDefault="00166427" w:rsidP="001664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19"/>
          <w:szCs w:val="19"/>
          <w:lang w:eastAsia="en-US"/>
        </w:rPr>
      </w:pPr>
    </w:p>
    <w:p w:rsidR="00166427" w:rsidRPr="00166427" w:rsidRDefault="00166427" w:rsidP="001664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19"/>
          <w:szCs w:val="19"/>
          <w:lang w:eastAsia="en-US"/>
        </w:rPr>
      </w:pPr>
    </w:p>
    <w:sectPr w:rsidR="00166427" w:rsidRPr="00166427" w:rsidSect="00D65F0E">
      <w:type w:val="continuous"/>
      <w:pgSz w:w="12240" w:h="15840"/>
      <w:pgMar w:top="360" w:right="936" w:bottom="936" w:left="936" w:header="720" w:footer="720" w:gutter="0"/>
      <w:cols w:num="3" w:space="5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47F5" w:rsidRDefault="00C047F5" w:rsidP="00341964">
      <w:pPr>
        <w:spacing w:after="0" w:line="240" w:lineRule="auto"/>
      </w:pPr>
      <w:r>
        <w:separator/>
      </w:r>
    </w:p>
  </w:endnote>
  <w:endnote w:type="continuationSeparator" w:id="0">
    <w:p w:rsidR="00C047F5" w:rsidRDefault="00C047F5" w:rsidP="003419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Y중고딕">
    <w:panose1 w:val="00000000000000000000"/>
    <w:charset w:val="8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47F5" w:rsidRDefault="00C047F5" w:rsidP="00341964">
      <w:pPr>
        <w:spacing w:after="0" w:line="240" w:lineRule="auto"/>
      </w:pPr>
      <w:r>
        <w:separator/>
      </w:r>
    </w:p>
  </w:footnote>
  <w:footnote w:type="continuationSeparator" w:id="0">
    <w:p w:rsidR="00C047F5" w:rsidRDefault="00C047F5" w:rsidP="003419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02" type="#_x0000_t75" style="width:2.35pt;height:1.4pt;visibility:visible;mso-wrap-style:square" o:bullet="t">
        <v:imagedata r:id="rId1" o:title=""/>
      </v:shape>
    </w:pict>
  </w:numPicBullet>
  <w:numPicBullet w:numPicBulletId="1">
    <w:pict>
      <v:shape id="_x0000_i1203" type="#_x0000_t75" style="width:399.75pt;height:387.6pt;visibility:visible;mso-wrap-style:square" o:bullet="t">
        <v:imagedata r:id="rId2" o:title=""/>
      </v:shape>
    </w:pict>
  </w:numPicBullet>
  <w:numPicBullet w:numPicBulletId="2">
    <w:pict>
      <v:shape id="_x0000_i1204" type="#_x0000_t75" style="width:3in;height:3in" o:bullet="t"/>
    </w:pict>
  </w:numPicBullet>
  <w:numPicBullet w:numPicBulletId="3">
    <w:pict>
      <v:shape id="_x0000_i1205" type="#_x0000_t75" style="width:3in;height:3in" o:bullet="t"/>
    </w:pict>
  </w:numPicBullet>
  <w:numPicBullet w:numPicBulletId="4">
    <w:pict>
      <v:shape id="_x0000_i1206" type="#_x0000_t75" style="width:3in;height:3in" o:bullet="t"/>
    </w:pict>
  </w:numPicBullet>
  <w:numPicBullet w:numPicBulletId="5">
    <w:pict>
      <v:shape id="_x0000_i1207" type="#_x0000_t75" alt="https://ssl.gstatic.com/ui/v1/icons/mail/images/cleardot.gif" style="width:.95pt;height:.95pt;visibility:visible;mso-wrap-style:square" o:bullet="t">
        <v:imagedata r:id="rId3" o:title="cleardot"/>
      </v:shape>
    </w:pict>
  </w:numPicBullet>
  <w:abstractNum w:abstractNumId="0">
    <w:nsid w:val="FFFFFF1D"/>
    <w:multiLevelType w:val="multilevel"/>
    <w:tmpl w:val="9A901232"/>
    <w:lvl w:ilvl="0">
      <w:start w:val="1"/>
      <w:numFmt w:val="bullet"/>
      <w:pStyle w:val="NoteLevel11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pStyle w:val="NoteLevel21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oteLevel31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pStyle w:val="NoteLevel41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pStyle w:val="NoteLevel51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pStyle w:val="NoteLevel61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pStyle w:val="NoteLevel71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pStyle w:val="NoteLevel81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pStyle w:val="NoteLevel91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1E42BCF"/>
    <w:multiLevelType w:val="hybridMultilevel"/>
    <w:tmpl w:val="C22828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41447B"/>
    <w:multiLevelType w:val="hybridMultilevel"/>
    <w:tmpl w:val="CB40D9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6F3F32"/>
    <w:multiLevelType w:val="hybridMultilevel"/>
    <w:tmpl w:val="66564C8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3B49F6"/>
    <w:multiLevelType w:val="multilevel"/>
    <w:tmpl w:val="31E46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4115BC1"/>
    <w:multiLevelType w:val="multilevel"/>
    <w:tmpl w:val="F5D48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45C15B8"/>
    <w:multiLevelType w:val="multilevel"/>
    <w:tmpl w:val="CCAA4156"/>
    <w:lvl w:ilvl="0">
      <w:start w:val="1"/>
      <w:numFmt w:val="bullet"/>
      <w:lvlText w:val=""/>
      <w:lvlJc w:val="left"/>
      <w:pPr>
        <w:tabs>
          <w:tab w:val="num" w:pos="450"/>
        </w:tabs>
        <w:ind w:left="45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170"/>
        </w:tabs>
        <w:ind w:left="117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90"/>
        </w:tabs>
        <w:ind w:left="189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10"/>
        </w:tabs>
        <w:ind w:left="261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30"/>
        </w:tabs>
        <w:ind w:left="333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050"/>
        </w:tabs>
        <w:ind w:left="405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770"/>
        </w:tabs>
        <w:ind w:left="477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90"/>
        </w:tabs>
        <w:ind w:left="549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10"/>
        </w:tabs>
        <w:ind w:left="6210" w:hanging="360"/>
      </w:pPr>
      <w:rPr>
        <w:rFonts w:ascii="Wingdings" w:hAnsi="Wingdings" w:hint="default"/>
        <w:sz w:val="20"/>
      </w:rPr>
    </w:lvl>
  </w:abstractNum>
  <w:abstractNum w:abstractNumId="7">
    <w:nsid w:val="27077136"/>
    <w:multiLevelType w:val="multilevel"/>
    <w:tmpl w:val="EC6CA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5904DD"/>
    <w:multiLevelType w:val="hybridMultilevel"/>
    <w:tmpl w:val="9D1CACF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1F1361F"/>
    <w:multiLevelType w:val="multilevel"/>
    <w:tmpl w:val="23945AD8"/>
    <w:lvl w:ilvl="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PicBulletId w:val="3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PicBulletId w:val="4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337E280D"/>
    <w:multiLevelType w:val="hybridMultilevel"/>
    <w:tmpl w:val="5F3C12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360B4B"/>
    <w:multiLevelType w:val="multilevel"/>
    <w:tmpl w:val="F350E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9A22934"/>
    <w:multiLevelType w:val="hybridMultilevel"/>
    <w:tmpl w:val="E2B280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B613C73"/>
    <w:multiLevelType w:val="hybridMultilevel"/>
    <w:tmpl w:val="4D2297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C870E51"/>
    <w:multiLevelType w:val="multilevel"/>
    <w:tmpl w:val="CCF2F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2D46461"/>
    <w:multiLevelType w:val="multilevel"/>
    <w:tmpl w:val="B17A4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4A15FFB"/>
    <w:multiLevelType w:val="hybridMultilevel"/>
    <w:tmpl w:val="1E30613A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6D31C19"/>
    <w:multiLevelType w:val="hybridMultilevel"/>
    <w:tmpl w:val="9A6A49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7A523DB"/>
    <w:multiLevelType w:val="multilevel"/>
    <w:tmpl w:val="68D4F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B767E23"/>
    <w:multiLevelType w:val="hybridMultilevel"/>
    <w:tmpl w:val="A8403C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5CA4CD7"/>
    <w:multiLevelType w:val="multilevel"/>
    <w:tmpl w:val="15CA50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6C447A7"/>
    <w:multiLevelType w:val="multilevel"/>
    <w:tmpl w:val="16201E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189558B"/>
    <w:multiLevelType w:val="multilevel"/>
    <w:tmpl w:val="D6B0D80A"/>
    <w:lvl w:ilvl="0">
      <w:start w:val="1"/>
      <w:numFmt w:val="bullet"/>
      <w:lvlText w:val=""/>
      <w:lvlJc w:val="left"/>
      <w:pPr>
        <w:tabs>
          <w:tab w:val="num" w:pos="990"/>
        </w:tabs>
        <w:ind w:left="99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710"/>
        </w:tabs>
        <w:ind w:left="171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430"/>
        </w:tabs>
        <w:ind w:left="243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150"/>
        </w:tabs>
        <w:ind w:left="315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870"/>
        </w:tabs>
        <w:ind w:left="387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590"/>
        </w:tabs>
        <w:ind w:left="459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310"/>
        </w:tabs>
        <w:ind w:left="531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030"/>
        </w:tabs>
        <w:ind w:left="603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750"/>
        </w:tabs>
        <w:ind w:left="6750" w:hanging="360"/>
      </w:pPr>
      <w:rPr>
        <w:rFonts w:ascii="Wingdings" w:hAnsi="Wingdings" w:hint="default"/>
        <w:sz w:val="20"/>
      </w:rPr>
    </w:lvl>
  </w:abstractNum>
  <w:abstractNum w:abstractNumId="23">
    <w:nsid w:val="722F404A"/>
    <w:multiLevelType w:val="hybridMultilevel"/>
    <w:tmpl w:val="359E37D2"/>
    <w:lvl w:ilvl="0" w:tplc="EB9A37E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F98E37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2A65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07CCDD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0C8DE8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3A2CA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CAAD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E8C2E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D5222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>
    <w:nsid w:val="74DD13DB"/>
    <w:multiLevelType w:val="hybridMultilevel"/>
    <w:tmpl w:val="DA104A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D946771"/>
    <w:multiLevelType w:val="hybridMultilevel"/>
    <w:tmpl w:val="8362F060"/>
    <w:lvl w:ilvl="0" w:tplc="35541E0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2F5897" w:themeColor="text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9"/>
  </w:num>
  <w:num w:numId="3">
    <w:abstractNumId w:val="16"/>
  </w:num>
  <w:num w:numId="4">
    <w:abstractNumId w:val="24"/>
  </w:num>
  <w:num w:numId="5">
    <w:abstractNumId w:val="3"/>
  </w:num>
  <w:num w:numId="6">
    <w:abstractNumId w:val="8"/>
  </w:num>
  <w:num w:numId="7">
    <w:abstractNumId w:val="0"/>
  </w:num>
  <w:num w:numId="8">
    <w:abstractNumId w:val="14"/>
  </w:num>
  <w:num w:numId="9">
    <w:abstractNumId w:val="13"/>
  </w:num>
  <w:num w:numId="10">
    <w:abstractNumId w:val="23"/>
  </w:num>
  <w:num w:numId="11">
    <w:abstractNumId w:val="1"/>
  </w:num>
  <w:num w:numId="12">
    <w:abstractNumId w:val="21"/>
  </w:num>
  <w:num w:numId="13">
    <w:abstractNumId w:val="5"/>
  </w:num>
  <w:num w:numId="14">
    <w:abstractNumId w:val="5"/>
  </w:num>
  <w:num w:numId="15">
    <w:abstractNumId w:val="7"/>
  </w:num>
  <w:num w:numId="16">
    <w:abstractNumId w:val="18"/>
  </w:num>
  <w:num w:numId="17">
    <w:abstractNumId w:val="15"/>
  </w:num>
  <w:num w:numId="18">
    <w:abstractNumId w:val="20"/>
  </w:num>
  <w:num w:numId="19">
    <w:abstractNumId w:val="6"/>
  </w:num>
  <w:num w:numId="20">
    <w:abstractNumId w:val="4"/>
  </w:num>
  <w:num w:numId="21">
    <w:abstractNumId w:val="2"/>
  </w:num>
  <w:num w:numId="22">
    <w:abstractNumId w:val="17"/>
  </w:num>
  <w:num w:numId="23">
    <w:abstractNumId w:val="11"/>
  </w:num>
  <w:num w:numId="24">
    <w:abstractNumId w:val="22"/>
  </w:num>
  <w:num w:numId="25">
    <w:abstractNumId w:val="9"/>
  </w:num>
  <w:num w:numId="26">
    <w:abstractNumId w:val="10"/>
  </w:num>
  <w:num w:numId="2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removeDateAndTime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0EBA"/>
    <w:rsid w:val="00000F59"/>
    <w:rsid w:val="000025C3"/>
    <w:rsid w:val="00003A3F"/>
    <w:rsid w:val="00004808"/>
    <w:rsid w:val="00005855"/>
    <w:rsid w:val="00006617"/>
    <w:rsid w:val="00006E7D"/>
    <w:rsid w:val="0000727D"/>
    <w:rsid w:val="00011167"/>
    <w:rsid w:val="000112D1"/>
    <w:rsid w:val="00016871"/>
    <w:rsid w:val="000174ED"/>
    <w:rsid w:val="00020360"/>
    <w:rsid w:val="000208F6"/>
    <w:rsid w:val="000209DE"/>
    <w:rsid w:val="0002124C"/>
    <w:rsid w:val="00022B06"/>
    <w:rsid w:val="00024B4B"/>
    <w:rsid w:val="00026267"/>
    <w:rsid w:val="0002779F"/>
    <w:rsid w:val="000314FA"/>
    <w:rsid w:val="0003164A"/>
    <w:rsid w:val="00032576"/>
    <w:rsid w:val="00032FB7"/>
    <w:rsid w:val="00033471"/>
    <w:rsid w:val="0003351A"/>
    <w:rsid w:val="00034FF0"/>
    <w:rsid w:val="000354EE"/>
    <w:rsid w:val="0003554E"/>
    <w:rsid w:val="000362D8"/>
    <w:rsid w:val="000372BE"/>
    <w:rsid w:val="000373CA"/>
    <w:rsid w:val="000377A0"/>
    <w:rsid w:val="0004108F"/>
    <w:rsid w:val="000436CA"/>
    <w:rsid w:val="00043D0B"/>
    <w:rsid w:val="00045237"/>
    <w:rsid w:val="00046073"/>
    <w:rsid w:val="00046091"/>
    <w:rsid w:val="00046322"/>
    <w:rsid w:val="00047A0A"/>
    <w:rsid w:val="000512A3"/>
    <w:rsid w:val="000526D5"/>
    <w:rsid w:val="00053587"/>
    <w:rsid w:val="00053848"/>
    <w:rsid w:val="0005404F"/>
    <w:rsid w:val="00054411"/>
    <w:rsid w:val="00055403"/>
    <w:rsid w:val="0005609B"/>
    <w:rsid w:val="0006095B"/>
    <w:rsid w:val="00060C36"/>
    <w:rsid w:val="00062F5D"/>
    <w:rsid w:val="00063009"/>
    <w:rsid w:val="00064DB7"/>
    <w:rsid w:val="00064ED9"/>
    <w:rsid w:val="00066867"/>
    <w:rsid w:val="000679FA"/>
    <w:rsid w:val="00070620"/>
    <w:rsid w:val="0007065F"/>
    <w:rsid w:val="0007077D"/>
    <w:rsid w:val="0007104E"/>
    <w:rsid w:val="000711E7"/>
    <w:rsid w:val="00073864"/>
    <w:rsid w:val="00075F75"/>
    <w:rsid w:val="00080A44"/>
    <w:rsid w:val="000831FD"/>
    <w:rsid w:val="000844EA"/>
    <w:rsid w:val="00086C5A"/>
    <w:rsid w:val="00086D1E"/>
    <w:rsid w:val="000908B5"/>
    <w:rsid w:val="00091618"/>
    <w:rsid w:val="00091DE3"/>
    <w:rsid w:val="00093FC8"/>
    <w:rsid w:val="00095A6A"/>
    <w:rsid w:val="00095C33"/>
    <w:rsid w:val="000967FD"/>
    <w:rsid w:val="00096CDF"/>
    <w:rsid w:val="000971DD"/>
    <w:rsid w:val="000A0AB5"/>
    <w:rsid w:val="000A17AD"/>
    <w:rsid w:val="000A1E8C"/>
    <w:rsid w:val="000A56D3"/>
    <w:rsid w:val="000A70F2"/>
    <w:rsid w:val="000A7471"/>
    <w:rsid w:val="000B0394"/>
    <w:rsid w:val="000B03AB"/>
    <w:rsid w:val="000B03D1"/>
    <w:rsid w:val="000B2390"/>
    <w:rsid w:val="000B2834"/>
    <w:rsid w:val="000B328E"/>
    <w:rsid w:val="000B3554"/>
    <w:rsid w:val="000B36D2"/>
    <w:rsid w:val="000B4903"/>
    <w:rsid w:val="000B7087"/>
    <w:rsid w:val="000C030F"/>
    <w:rsid w:val="000C09A4"/>
    <w:rsid w:val="000C1201"/>
    <w:rsid w:val="000C184E"/>
    <w:rsid w:val="000C2773"/>
    <w:rsid w:val="000C433E"/>
    <w:rsid w:val="000C5C4F"/>
    <w:rsid w:val="000C6887"/>
    <w:rsid w:val="000C6BA5"/>
    <w:rsid w:val="000D1229"/>
    <w:rsid w:val="000D1466"/>
    <w:rsid w:val="000D4647"/>
    <w:rsid w:val="000D7C17"/>
    <w:rsid w:val="000E1352"/>
    <w:rsid w:val="000E39E9"/>
    <w:rsid w:val="000E3F5E"/>
    <w:rsid w:val="000E4318"/>
    <w:rsid w:val="000E5468"/>
    <w:rsid w:val="000E59CD"/>
    <w:rsid w:val="000E62B9"/>
    <w:rsid w:val="000E6CC7"/>
    <w:rsid w:val="000E73E2"/>
    <w:rsid w:val="000E74CC"/>
    <w:rsid w:val="000F035B"/>
    <w:rsid w:val="000F097C"/>
    <w:rsid w:val="000F1161"/>
    <w:rsid w:val="000F1A35"/>
    <w:rsid w:val="000F221A"/>
    <w:rsid w:val="000F34CC"/>
    <w:rsid w:val="000F3F96"/>
    <w:rsid w:val="000F569C"/>
    <w:rsid w:val="000F5B0D"/>
    <w:rsid w:val="00100150"/>
    <w:rsid w:val="00102058"/>
    <w:rsid w:val="00103FCE"/>
    <w:rsid w:val="00104832"/>
    <w:rsid w:val="00105AFF"/>
    <w:rsid w:val="00105DED"/>
    <w:rsid w:val="001066EA"/>
    <w:rsid w:val="001115D7"/>
    <w:rsid w:val="00111799"/>
    <w:rsid w:val="00112CDB"/>
    <w:rsid w:val="001154A1"/>
    <w:rsid w:val="00117739"/>
    <w:rsid w:val="0012000D"/>
    <w:rsid w:val="00120373"/>
    <w:rsid w:val="001212E8"/>
    <w:rsid w:val="00121305"/>
    <w:rsid w:val="001216CE"/>
    <w:rsid w:val="00122786"/>
    <w:rsid w:val="00123849"/>
    <w:rsid w:val="0012481B"/>
    <w:rsid w:val="001256B3"/>
    <w:rsid w:val="00127773"/>
    <w:rsid w:val="001304BA"/>
    <w:rsid w:val="0013073E"/>
    <w:rsid w:val="00131EDF"/>
    <w:rsid w:val="00134169"/>
    <w:rsid w:val="00135E60"/>
    <w:rsid w:val="0013718A"/>
    <w:rsid w:val="00140CEE"/>
    <w:rsid w:val="00140FD0"/>
    <w:rsid w:val="0014132A"/>
    <w:rsid w:val="00141D7F"/>
    <w:rsid w:val="0014352D"/>
    <w:rsid w:val="00145B11"/>
    <w:rsid w:val="0014676E"/>
    <w:rsid w:val="00147394"/>
    <w:rsid w:val="00147588"/>
    <w:rsid w:val="0015139E"/>
    <w:rsid w:val="00151C31"/>
    <w:rsid w:val="0015226D"/>
    <w:rsid w:val="00152306"/>
    <w:rsid w:val="00153F18"/>
    <w:rsid w:val="001540C7"/>
    <w:rsid w:val="00154AEB"/>
    <w:rsid w:val="001555E4"/>
    <w:rsid w:val="001566A8"/>
    <w:rsid w:val="00156EC9"/>
    <w:rsid w:val="001571A2"/>
    <w:rsid w:val="00157751"/>
    <w:rsid w:val="001577A9"/>
    <w:rsid w:val="001601C7"/>
    <w:rsid w:val="00160367"/>
    <w:rsid w:val="001605A6"/>
    <w:rsid w:val="001637A9"/>
    <w:rsid w:val="001639C6"/>
    <w:rsid w:val="00163B3F"/>
    <w:rsid w:val="00163FE6"/>
    <w:rsid w:val="001641F1"/>
    <w:rsid w:val="0016446F"/>
    <w:rsid w:val="00164698"/>
    <w:rsid w:val="00164B99"/>
    <w:rsid w:val="0016525B"/>
    <w:rsid w:val="00165A93"/>
    <w:rsid w:val="00166427"/>
    <w:rsid w:val="00166667"/>
    <w:rsid w:val="00167040"/>
    <w:rsid w:val="00167463"/>
    <w:rsid w:val="00167575"/>
    <w:rsid w:val="00172DED"/>
    <w:rsid w:val="00173D8C"/>
    <w:rsid w:val="00174493"/>
    <w:rsid w:val="00174ABD"/>
    <w:rsid w:val="001754AB"/>
    <w:rsid w:val="00176692"/>
    <w:rsid w:val="001776B1"/>
    <w:rsid w:val="00182A13"/>
    <w:rsid w:val="0018335A"/>
    <w:rsid w:val="00185472"/>
    <w:rsid w:val="001857DC"/>
    <w:rsid w:val="001858BE"/>
    <w:rsid w:val="00185BED"/>
    <w:rsid w:val="001872D5"/>
    <w:rsid w:val="00192F1E"/>
    <w:rsid w:val="001930BF"/>
    <w:rsid w:val="001944FA"/>
    <w:rsid w:val="00194833"/>
    <w:rsid w:val="00194E98"/>
    <w:rsid w:val="00196835"/>
    <w:rsid w:val="00196898"/>
    <w:rsid w:val="001A10D7"/>
    <w:rsid w:val="001A14BF"/>
    <w:rsid w:val="001A3236"/>
    <w:rsid w:val="001A3275"/>
    <w:rsid w:val="001A3506"/>
    <w:rsid w:val="001A3BEF"/>
    <w:rsid w:val="001A4068"/>
    <w:rsid w:val="001A555C"/>
    <w:rsid w:val="001A5CD6"/>
    <w:rsid w:val="001A5EC8"/>
    <w:rsid w:val="001A7FD1"/>
    <w:rsid w:val="001B03F3"/>
    <w:rsid w:val="001B12C7"/>
    <w:rsid w:val="001B21E0"/>
    <w:rsid w:val="001B2A04"/>
    <w:rsid w:val="001B3743"/>
    <w:rsid w:val="001B40C9"/>
    <w:rsid w:val="001B681B"/>
    <w:rsid w:val="001C2248"/>
    <w:rsid w:val="001C3325"/>
    <w:rsid w:val="001D07EB"/>
    <w:rsid w:val="001D0C9F"/>
    <w:rsid w:val="001D15EE"/>
    <w:rsid w:val="001D1733"/>
    <w:rsid w:val="001D320F"/>
    <w:rsid w:val="001D4B70"/>
    <w:rsid w:val="001D5F09"/>
    <w:rsid w:val="001D723C"/>
    <w:rsid w:val="001D7345"/>
    <w:rsid w:val="001E009B"/>
    <w:rsid w:val="001E16CD"/>
    <w:rsid w:val="001E1AC7"/>
    <w:rsid w:val="001E3D55"/>
    <w:rsid w:val="001E3F79"/>
    <w:rsid w:val="001E4015"/>
    <w:rsid w:val="001E4D36"/>
    <w:rsid w:val="001E592F"/>
    <w:rsid w:val="001E69C7"/>
    <w:rsid w:val="001E6FD9"/>
    <w:rsid w:val="001E75BE"/>
    <w:rsid w:val="001F16BD"/>
    <w:rsid w:val="001F1CF2"/>
    <w:rsid w:val="001F34FE"/>
    <w:rsid w:val="001F544D"/>
    <w:rsid w:val="001F5533"/>
    <w:rsid w:val="001F6911"/>
    <w:rsid w:val="001F723D"/>
    <w:rsid w:val="001F7586"/>
    <w:rsid w:val="001F75B7"/>
    <w:rsid w:val="00200341"/>
    <w:rsid w:val="00200FCB"/>
    <w:rsid w:val="00201418"/>
    <w:rsid w:val="00201A4D"/>
    <w:rsid w:val="0020365E"/>
    <w:rsid w:val="00203A51"/>
    <w:rsid w:val="00203C0D"/>
    <w:rsid w:val="00204039"/>
    <w:rsid w:val="00206977"/>
    <w:rsid w:val="0020748D"/>
    <w:rsid w:val="00207D1B"/>
    <w:rsid w:val="00207E63"/>
    <w:rsid w:val="00212698"/>
    <w:rsid w:val="0021357E"/>
    <w:rsid w:val="00215293"/>
    <w:rsid w:val="00217F94"/>
    <w:rsid w:val="00220437"/>
    <w:rsid w:val="0022078B"/>
    <w:rsid w:val="002218DF"/>
    <w:rsid w:val="002227BB"/>
    <w:rsid w:val="00224B5C"/>
    <w:rsid w:val="002265EE"/>
    <w:rsid w:val="0022666C"/>
    <w:rsid w:val="00226943"/>
    <w:rsid w:val="00226A03"/>
    <w:rsid w:val="002322DB"/>
    <w:rsid w:val="002329B1"/>
    <w:rsid w:val="00234E7C"/>
    <w:rsid w:val="0023592F"/>
    <w:rsid w:val="002370F4"/>
    <w:rsid w:val="00237426"/>
    <w:rsid w:val="0023778C"/>
    <w:rsid w:val="00240846"/>
    <w:rsid w:val="00241330"/>
    <w:rsid w:val="0024355F"/>
    <w:rsid w:val="0024629A"/>
    <w:rsid w:val="0024701A"/>
    <w:rsid w:val="00252CE6"/>
    <w:rsid w:val="00254028"/>
    <w:rsid w:val="002541E2"/>
    <w:rsid w:val="00254A85"/>
    <w:rsid w:val="00255261"/>
    <w:rsid w:val="00255D80"/>
    <w:rsid w:val="00255DC8"/>
    <w:rsid w:val="002575F6"/>
    <w:rsid w:val="00257844"/>
    <w:rsid w:val="00257896"/>
    <w:rsid w:val="00261122"/>
    <w:rsid w:val="0026135C"/>
    <w:rsid w:val="0026170D"/>
    <w:rsid w:val="00263E71"/>
    <w:rsid w:val="00264C21"/>
    <w:rsid w:val="00264D93"/>
    <w:rsid w:val="00265A41"/>
    <w:rsid w:val="00265C64"/>
    <w:rsid w:val="002662EB"/>
    <w:rsid w:val="00267B1D"/>
    <w:rsid w:val="00270012"/>
    <w:rsid w:val="00270E62"/>
    <w:rsid w:val="00270F76"/>
    <w:rsid w:val="0027154F"/>
    <w:rsid w:val="00272313"/>
    <w:rsid w:val="002742F1"/>
    <w:rsid w:val="00274CD8"/>
    <w:rsid w:val="0027599C"/>
    <w:rsid w:val="00276239"/>
    <w:rsid w:val="002763E8"/>
    <w:rsid w:val="00277D6C"/>
    <w:rsid w:val="00280146"/>
    <w:rsid w:val="002834C5"/>
    <w:rsid w:val="0028471C"/>
    <w:rsid w:val="00285C06"/>
    <w:rsid w:val="0028707E"/>
    <w:rsid w:val="00287E53"/>
    <w:rsid w:val="00287F1A"/>
    <w:rsid w:val="002905E9"/>
    <w:rsid w:val="00290DB8"/>
    <w:rsid w:val="00292249"/>
    <w:rsid w:val="0029292F"/>
    <w:rsid w:val="00295F8C"/>
    <w:rsid w:val="00296074"/>
    <w:rsid w:val="00296916"/>
    <w:rsid w:val="00297B3C"/>
    <w:rsid w:val="002A08EE"/>
    <w:rsid w:val="002A0EA5"/>
    <w:rsid w:val="002A1874"/>
    <w:rsid w:val="002A1925"/>
    <w:rsid w:val="002A5161"/>
    <w:rsid w:val="002A5A6A"/>
    <w:rsid w:val="002A6ED3"/>
    <w:rsid w:val="002A7119"/>
    <w:rsid w:val="002A7FDE"/>
    <w:rsid w:val="002B0E48"/>
    <w:rsid w:val="002B129D"/>
    <w:rsid w:val="002B12F3"/>
    <w:rsid w:val="002B1687"/>
    <w:rsid w:val="002B168E"/>
    <w:rsid w:val="002B498F"/>
    <w:rsid w:val="002B6D1A"/>
    <w:rsid w:val="002B75F6"/>
    <w:rsid w:val="002B7807"/>
    <w:rsid w:val="002C172B"/>
    <w:rsid w:val="002C23C9"/>
    <w:rsid w:val="002C2BAD"/>
    <w:rsid w:val="002C3B98"/>
    <w:rsid w:val="002C3E2C"/>
    <w:rsid w:val="002C5F8A"/>
    <w:rsid w:val="002C6500"/>
    <w:rsid w:val="002C6CFE"/>
    <w:rsid w:val="002C779B"/>
    <w:rsid w:val="002C7D7B"/>
    <w:rsid w:val="002D042E"/>
    <w:rsid w:val="002D0B8A"/>
    <w:rsid w:val="002D1D0B"/>
    <w:rsid w:val="002D3AC6"/>
    <w:rsid w:val="002D3D41"/>
    <w:rsid w:val="002D6DA3"/>
    <w:rsid w:val="002D7F84"/>
    <w:rsid w:val="002E04F4"/>
    <w:rsid w:val="002E06E0"/>
    <w:rsid w:val="002E0F8A"/>
    <w:rsid w:val="002E10B2"/>
    <w:rsid w:val="002E1CDF"/>
    <w:rsid w:val="002E3A12"/>
    <w:rsid w:val="002E3C2D"/>
    <w:rsid w:val="002E50C3"/>
    <w:rsid w:val="002E5179"/>
    <w:rsid w:val="002E7D61"/>
    <w:rsid w:val="002F0302"/>
    <w:rsid w:val="002F0E08"/>
    <w:rsid w:val="002F1DAE"/>
    <w:rsid w:val="002F2B1A"/>
    <w:rsid w:val="002F307E"/>
    <w:rsid w:val="002F3A28"/>
    <w:rsid w:val="002F43E8"/>
    <w:rsid w:val="002F44B2"/>
    <w:rsid w:val="00302247"/>
    <w:rsid w:val="003025D3"/>
    <w:rsid w:val="00302F7C"/>
    <w:rsid w:val="00303714"/>
    <w:rsid w:val="00305563"/>
    <w:rsid w:val="00307C1A"/>
    <w:rsid w:val="00310D90"/>
    <w:rsid w:val="00315377"/>
    <w:rsid w:val="003155CE"/>
    <w:rsid w:val="003155E4"/>
    <w:rsid w:val="00315E8E"/>
    <w:rsid w:val="003210E9"/>
    <w:rsid w:val="003219DF"/>
    <w:rsid w:val="00322D3B"/>
    <w:rsid w:val="00322F56"/>
    <w:rsid w:val="00323061"/>
    <w:rsid w:val="00324341"/>
    <w:rsid w:val="0032463A"/>
    <w:rsid w:val="00324BAC"/>
    <w:rsid w:val="003307AD"/>
    <w:rsid w:val="00331980"/>
    <w:rsid w:val="003329DD"/>
    <w:rsid w:val="00334115"/>
    <w:rsid w:val="00334F62"/>
    <w:rsid w:val="00334F83"/>
    <w:rsid w:val="003358E2"/>
    <w:rsid w:val="00335909"/>
    <w:rsid w:val="00335CE4"/>
    <w:rsid w:val="00336E02"/>
    <w:rsid w:val="00336FF5"/>
    <w:rsid w:val="003404E1"/>
    <w:rsid w:val="00340E5A"/>
    <w:rsid w:val="003418CE"/>
    <w:rsid w:val="00341964"/>
    <w:rsid w:val="00342776"/>
    <w:rsid w:val="00343030"/>
    <w:rsid w:val="00343090"/>
    <w:rsid w:val="00343ACD"/>
    <w:rsid w:val="00344614"/>
    <w:rsid w:val="0034558E"/>
    <w:rsid w:val="0034559C"/>
    <w:rsid w:val="003458AC"/>
    <w:rsid w:val="003460AD"/>
    <w:rsid w:val="00346422"/>
    <w:rsid w:val="00346846"/>
    <w:rsid w:val="00346D5F"/>
    <w:rsid w:val="00347123"/>
    <w:rsid w:val="00347E7B"/>
    <w:rsid w:val="003501D4"/>
    <w:rsid w:val="0035254E"/>
    <w:rsid w:val="0035341A"/>
    <w:rsid w:val="003535FD"/>
    <w:rsid w:val="00353AFA"/>
    <w:rsid w:val="00353D86"/>
    <w:rsid w:val="003541D5"/>
    <w:rsid w:val="00355BC2"/>
    <w:rsid w:val="00355CB7"/>
    <w:rsid w:val="0035721D"/>
    <w:rsid w:val="00357465"/>
    <w:rsid w:val="003577A5"/>
    <w:rsid w:val="0036051C"/>
    <w:rsid w:val="00360CEA"/>
    <w:rsid w:val="003620A9"/>
    <w:rsid w:val="00364F04"/>
    <w:rsid w:val="00365165"/>
    <w:rsid w:val="00365DA0"/>
    <w:rsid w:val="003661C1"/>
    <w:rsid w:val="00366CDE"/>
    <w:rsid w:val="003702A1"/>
    <w:rsid w:val="003710A0"/>
    <w:rsid w:val="00372EBE"/>
    <w:rsid w:val="0037315A"/>
    <w:rsid w:val="00377017"/>
    <w:rsid w:val="00377071"/>
    <w:rsid w:val="00381303"/>
    <w:rsid w:val="00381593"/>
    <w:rsid w:val="0038160B"/>
    <w:rsid w:val="0038170E"/>
    <w:rsid w:val="00382B1B"/>
    <w:rsid w:val="00382E7D"/>
    <w:rsid w:val="00384910"/>
    <w:rsid w:val="00384B0E"/>
    <w:rsid w:val="00385F36"/>
    <w:rsid w:val="00386A28"/>
    <w:rsid w:val="0039067F"/>
    <w:rsid w:val="00390C8A"/>
    <w:rsid w:val="00394610"/>
    <w:rsid w:val="003947CD"/>
    <w:rsid w:val="00396129"/>
    <w:rsid w:val="00396A3B"/>
    <w:rsid w:val="00396D5D"/>
    <w:rsid w:val="0039765A"/>
    <w:rsid w:val="003978EA"/>
    <w:rsid w:val="00397F84"/>
    <w:rsid w:val="003A0C18"/>
    <w:rsid w:val="003A1635"/>
    <w:rsid w:val="003A3821"/>
    <w:rsid w:val="003A3A00"/>
    <w:rsid w:val="003A5D3B"/>
    <w:rsid w:val="003A6C11"/>
    <w:rsid w:val="003A79EF"/>
    <w:rsid w:val="003A7F68"/>
    <w:rsid w:val="003B0B91"/>
    <w:rsid w:val="003B20C3"/>
    <w:rsid w:val="003B3219"/>
    <w:rsid w:val="003B344C"/>
    <w:rsid w:val="003B5B79"/>
    <w:rsid w:val="003B5C70"/>
    <w:rsid w:val="003B71F0"/>
    <w:rsid w:val="003C414A"/>
    <w:rsid w:val="003C431C"/>
    <w:rsid w:val="003C6374"/>
    <w:rsid w:val="003C6488"/>
    <w:rsid w:val="003C669E"/>
    <w:rsid w:val="003C793F"/>
    <w:rsid w:val="003D0C88"/>
    <w:rsid w:val="003D189E"/>
    <w:rsid w:val="003D2298"/>
    <w:rsid w:val="003D26E3"/>
    <w:rsid w:val="003D30A8"/>
    <w:rsid w:val="003D4417"/>
    <w:rsid w:val="003D4CBE"/>
    <w:rsid w:val="003D57D1"/>
    <w:rsid w:val="003D7153"/>
    <w:rsid w:val="003D7222"/>
    <w:rsid w:val="003D784B"/>
    <w:rsid w:val="003E0293"/>
    <w:rsid w:val="003E08EB"/>
    <w:rsid w:val="003E1258"/>
    <w:rsid w:val="003E21FF"/>
    <w:rsid w:val="003E344F"/>
    <w:rsid w:val="003E37AE"/>
    <w:rsid w:val="003E41EC"/>
    <w:rsid w:val="003E5921"/>
    <w:rsid w:val="003E5E21"/>
    <w:rsid w:val="003E710E"/>
    <w:rsid w:val="003F02A7"/>
    <w:rsid w:val="003F105B"/>
    <w:rsid w:val="003F2415"/>
    <w:rsid w:val="003F2655"/>
    <w:rsid w:val="003F3254"/>
    <w:rsid w:val="003F32B0"/>
    <w:rsid w:val="003F474C"/>
    <w:rsid w:val="003F58DD"/>
    <w:rsid w:val="003F5C76"/>
    <w:rsid w:val="003F70F8"/>
    <w:rsid w:val="00401B3C"/>
    <w:rsid w:val="00402EBB"/>
    <w:rsid w:val="00402F92"/>
    <w:rsid w:val="00403D15"/>
    <w:rsid w:val="004043F6"/>
    <w:rsid w:val="00404496"/>
    <w:rsid w:val="0040519A"/>
    <w:rsid w:val="00410E36"/>
    <w:rsid w:val="00413A32"/>
    <w:rsid w:val="00414619"/>
    <w:rsid w:val="0041548C"/>
    <w:rsid w:val="00415492"/>
    <w:rsid w:val="00415A20"/>
    <w:rsid w:val="00415CDD"/>
    <w:rsid w:val="00420AE6"/>
    <w:rsid w:val="00421E2A"/>
    <w:rsid w:val="00425609"/>
    <w:rsid w:val="00426D16"/>
    <w:rsid w:val="004276E9"/>
    <w:rsid w:val="0043021F"/>
    <w:rsid w:val="00430DE4"/>
    <w:rsid w:val="00431593"/>
    <w:rsid w:val="00433382"/>
    <w:rsid w:val="00434BF9"/>
    <w:rsid w:val="00435DDF"/>
    <w:rsid w:val="00437F93"/>
    <w:rsid w:val="004400AD"/>
    <w:rsid w:val="00441849"/>
    <w:rsid w:val="004423E4"/>
    <w:rsid w:val="00442F01"/>
    <w:rsid w:val="00443E2B"/>
    <w:rsid w:val="0044547F"/>
    <w:rsid w:val="00445DFB"/>
    <w:rsid w:val="004479C6"/>
    <w:rsid w:val="0045011F"/>
    <w:rsid w:val="00450843"/>
    <w:rsid w:val="00452E61"/>
    <w:rsid w:val="00452E7B"/>
    <w:rsid w:val="00453231"/>
    <w:rsid w:val="00453D13"/>
    <w:rsid w:val="004601DB"/>
    <w:rsid w:val="00460612"/>
    <w:rsid w:val="004615F9"/>
    <w:rsid w:val="00462089"/>
    <w:rsid w:val="004621BA"/>
    <w:rsid w:val="0046327D"/>
    <w:rsid w:val="00463C3D"/>
    <w:rsid w:val="00465C18"/>
    <w:rsid w:val="004665F8"/>
    <w:rsid w:val="00467E4A"/>
    <w:rsid w:val="00470543"/>
    <w:rsid w:val="0047414C"/>
    <w:rsid w:val="00475C53"/>
    <w:rsid w:val="0047679B"/>
    <w:rsid w:val="00476A80"/>
    <w:rsid w:val="00476CD2"/>
    <w:rsid w:val="00477CC4"/>
    <w:rsid w:val="004836A9"/>
    <w:rsid w:val="00485131"/>
    <w:rsid w:val="004858D8"/>
    <w:rsid w:val="0048752D"/>
    <w:rsid w:val="004912F9"/>
    <w:rsid w:val="00491A78"/>
    <w:rsid w:val="0049312A"/>
    <w:rsid w:val="004948A6"/>
    <w:rsid w:val="004967EE"/>
    <w:rsid w:val="00496CA2"/>
    <w:rsid w:val="004A05AB"/>
    <w:rsid w:val="004A1DF5"/>
    <w:rsid w:val="004A42A6"/>
    <w:rsid w:val="004A4665"/>
    <w:rsid w:val="004A475E"/>
    <w:rsid w:val="004A4DC8"/>
    <w:rsid w:val="004A63FF"/>
    <w:rsid w:val="004A7628"/>
    <w:rsid w:val="004A77C4"/>
    <w:rsid w:val="004A7CD8"/>
    <w:rsid w:val="004B0548"/>
    <w:rsid w:val="004B1C51"/>
    <w:rsid w:val="004B369D"/>
    <w:rsid w:val="004B48C9"/>
    <w:rsid w:val="004B5265"/>
    <w:rsid w:val="004B5335"/>
    <w:rsid w:val="004B6A52"/>
    <w:rsid w:val="004B6CE2"/>
    <w:rsid w:val="004B6F8D"/>
    <w:rsid w:val="004B7A8E"/>
    <w:rsid w:val="004B7F07"/>
    <w:rsid w:val="004C41EE"/>
    <w:rsid w:val="004C44B8"/>
    <w:rsid w:val="004C5E5A"/>
    <w:rsid w:val="004C60E1"/>
    <w:rsid w:val="004C6D03"/>
    <w:rsid w:val="004C7C49"/>
    <w:rsid w:val="004D07E3"/>
    <w:rsid w:val="004D0B2B"/>
    <w:rsid w:val="004D1533"/>
    <w:rsid w:val="004D21AF"/>
    <w:rsid w:val="004D25A6"/>
    <w:rsid w:val="004D3429"/>
    <w:rsid w:val="004D4CF4"/>
    <w:rsid w:val="004E00AC"/>
    <w:rsid w:val="004E2D6F"/>
    <w:rsid w:val="004E3D20"/>
    <w:rsid w:val="004E4946"/>
    <w:rsid w:val="004E4A23"/>
    <w:rsid w:val="004E600A"/>
    <w:rsid w:val="004E65D2"/>
    <w:rsid w:val="004E66DF"/>
    <w:rsid w:val="004E7256"/>
    <w:rsid w:val="004E7ED0"/>
    <w:rsid w:val="004F110E"/>
    <w:rsid w:val="004F1143"/>
    <w:rsid w:val="004F11CE"/>
    <w:rsid w:val="004F25D9"/>
    <w:rsid w:val="004F2DEB"/>
    <w:rsid w:val="004F3428"/>
    <w:rsid w:val="004F4104"/>
    <w:rsid w:val="004F60EF"/>
    <w:rsid w:val="004F6241"/>
    <w:rsid w:val="004F62D0"/>
    <w:rsid w:val="004F6B8C"/>
    <w:rsid w:val="0050122A"/>
    <w:rsid w:val="005022E8"/>
    <w:rsid w:val="005040D9"/>
    <w:rsid w:val="005049B2"/>
    <w:rsid w:val="00504C1E"/>
    <w:rsid w:val="00505084"/>
    <w:rsid w:val="0050574A"/>
    <w:rsid w:val="00505DA0"/>
    <w:rsid w:val="0050646B"/>
    <w:rsid w:val="00507BC2"/>
    <w:rsid w:val="00510D6D"/>
    <w:rsid w:val="00510E8D"/>
    <w:rsid w:val="00511471"/>
    <w:rsid w:val="0051644A"/>
    <w:rsid w:val="00517B75"/>
    <w:rsid w:val="0052187B"/>
    <w:rsid w:val="0052328B"/>
    <w:rsid w:val="005234CE"/>
    <w:rsid w:val="00525C18"/>
    <w:rsid w:val="005260B3"/>
    <w:rsid w:val="0052672B"/>
    <w:rsid w:val="00526B65"/>
    <w:rsid w:val="00526D04"/>
    <w:rsid w:val="0052797E"/>
    <w:rsid w:val="0053059B"/>
    <w:rsid w:val="005311DA"/>
    <w:rsid w:val="00531EBF"/>
    <w:rsid w:val="005326C7"/>
    <w:rsid w:val="0053352E"/>
    <w:rsid w:val="00536E00"/>
    <w:rsid w:val="00537B2A"/>
    <w:rsid w:val="0054173F"/>
    <w:rsid w:val="005417A0"/>
    <w:rsid w:val="00541EEA"/>
    <w:rsid w:val="00541F0E"/>
    <w:rsid w:val="00543C8D"/>
    <w:rsid w:val="0054471E"/>
    <w:rsid w:val="00544CD1"/>
    <w:rsid w:val="00544F96"/>
    <w:rsid w:val="005458F4"/>
    <w:rsid w:val="00545F70"/>
    <w:rsid w:val="005465E2"/>
    <w:rsid w:val="00546849"/>
    <w:rsid w:val="00547580"/>
    <w:rsid w:val="005477F9"/>
    <w:rsid w:val="0055084E"/>
    <w:rsid w:val="00550DFB"/>
    <w:rsid w:val="005512D4"/>
    <w:rsid w:val="005515C7"/>
    <w:rsid w:val="00551ECC"/>
    <w:rsid w:val="0055218D"/>
    <w:rsid w:val="0055342F"/>
    <w:rsid w:val="00555C7F"/>
    <w:rsid w:val="00556AE1"/>
    <w:rsid w:val="00556EBA"/>
    <w:rsid w:val="0056133C"/>
    <w:rsid w:val="005644BD"/>
    <w:rsid w:val="00565360"/>
    <w:rsid w:val="005662D5"/>
    <w:rsid w:val="005673CE"/>
    <w:rsid w:val="0057113B"/>
    <w:rsid w:val="00573144"/>
    <w:rsid w:val="00574105"/>
    <w:rsid w:val="00575060"/>
    <w:rsid w:val="005753B5"/>
    <w:rsid w:val="00575586"/>
    <w:rsid w:val="005779E9"/>
    <w:rsid w:val="005800C8"/>
    <w:rsid w:val="00580113"/>
    <w:rsid w:val="005813F3"/>
    <w:rsid w:val="00581C65"/>
    <w:rsid w:val="0058313A"/>
    <w:rsid w:val="00584726"/>
    <w:rsid w:val="00584CDF"/>
    <w:rsid w:val="00585054"/>
    <w:rsid w:val="00585CBE"/>
    <w:rsid w:val="0058662A"/>
    <w:rsid w:val="00586639"/>
    <w:rsid w:val="0058738F"/>
    <w:rsid w:val="0059016E"/>
    <w:rsid w:val="00590F69"/>
    <w:rsid w:val="0059207A"/>
    <w:rsid w:val="005939A3"/>
    <w:rsid w:val="0059436F"/>
    <w:rsid w:val="005968F4"/>
    <w:rsid w:val="00597904"/>
    <w:rsid w:val="005A01B0"/>
    <w:rsid w:val="005A07E4"/>
    <w:rsid w:val="005A14F9"/>
    <w:rsid w:val="005A1C49"/>
    <w:rsid w:val="005A2171"/>
    <w:rsid w:val="005A2B4D"/>
    <w:rsid w:val="005A4C4E"/>
    <w:rsid w:val="005A535C"/>
    <w:rsid w:val="005A7D3F"/>
    <w:rsid w:val="005B0472"/>
    <w:rsid w:val="005B0E16"/>
    <w:rsid w:val="005B0E42"/>
    <w:rsid w:val="005B0FA5"/>
    <w:rsid w:val="005B13CE"/>
    <w:rsid w:val="005B23F1"/>
    <w:rsid w:val="005B4E12"/>
    <w:rsid w:val="005B56F4"/>
    <w:rsid w:val="005B7D0A"/>
    <w:rsid w:val="005C004A"/>
    <w:rsid w:val="005C0331"/>
    <w:rsid w:val="005C0ADE"/>
    <w:rsid w:val="005C0EE0"/>
    <w:rsid w:val="005C1063"/>
    <w:rsid w:val="005C1412"/>
    <w:rsid w:val="005C1565"/>
    <w:rsid w:val="005C53D7"/>
    <w:rsid w:val="005C5740"/>
    <w:rsid w:val="005C5937"/>
    <w:rsid w:val="005C74A4"/>
    <w:rsid w:val="005D12B9"/>
    <w:rsid w:val="005D1833"/>
    <w:rsid w:val="005D2809"/>
    <w:rsid w:val="005D2DE1"/>
    <w:rsid w:val="005D36B7"/>
    <w:rsid w:val="005D5629"/>
    <w:rsid w:val="005D7820"/>
    <w:rsid w:val="005E1967"/>
    <w:rsid w:val="005E25DC"/>
    <w:rsid w:val="005E2DED"/>
    <w:rsid w:val="005E33CF"/>
    <w:rsid w:val="005E41F2"/>
    <w:rsid w:val="005F13DF"/>
    <w:rsid w:val="005F14CE"/>
    <w:rsid w:val="005F2D1E"/>
    <w:rsid w:val="005F339E"/>
    <w:rsid w:val="005F3443"/>
    <w:rsid w:val="005F36A9"/>
    <w:rsid w:val="005F48C5"/>
    <w:rsid w:val="005F4AF5"/>
    <w:rsid w:val="005F670C"/>
    <w:rsid w:val="005F6AF2"/>
    <w:rsid w:val="005F6CD8"/>
    <w:rsid w:val="005F6F8B"/>
    <w:rsid w:val="005F78BC"/>
    <w:rsid w:val="005F7B6A"/>
    <w:rsid w:val="006006B5"/>
    <w:rsid w:val="00601D5E"/>
    <w:rsid w:val="00602D84"/>
    <w:rsid w:val="006054B0"/>
    <w:rsid w:val="006071D6"/>
    <w:rsid w:val="00607A4E"/>
    <w:rsid w:val="006105E4"/>
    <w:rsid w:val="00610E9C"/>
    <w:rsid w:val="00611501"/>
    <w:rsid w:val="0061516D"/>
    <w:rsid w:val="006175D0"/>
    <w:rsid w:val="0061777C"/>
    <w:rsid w:val="0062000E"/>
    <w:rsid w:val="00620654"/>
    <w:rsid w:val="0062155B"/>
    <w:rsid w:val="00621BF0"/>
    <w:rsid w:val="006246D5"/>
    <w:rsid w:val="00624CC5"/>
    <w:rsid w:val="00624EFD"/>
    <w:rsid w:val="006252CF"/>
    <w:rsid w:val="00625945"/>
    <w:rsid w:val="00627054"/>
    <w:rsid w:val="006276EC"/>
    <w:rsid w:val="00627961"/>
    <w:rsid w:val="00630BDE"/>
    <w:rsid w:val="006319FB"/>
    <w:rsid w:val="00632610"/>
    <w:rsid w:val="006326AE"/>
    <w:rsid w:val="00632BE1"/>
    <w:rsid w:val="006334AC"/>
    <w:rsid w:val="0063504D"/>
    <w:rsid w:val="006352C0"/>
    <w:rsid w:val="006366ED"/>
    <w:rsid w:val="00637347"/>
    <w:rsid w:val="00637C43"/>
    <w:rsid w:val="00637EFD"/>
    <w:rsid w:val="0064008B"/>
    <w:rsid w:val="00641D1F"/>
    <w:rsid w:val="006446EC"/>
    <w:rsid w:val="00644D7F"/>
    <w:rsid w:val="0064665E"/>
    <w:rsid w:val="00646C20"/>
    <w:rsid w:val="00650582"/>
    <w:rsid w:val="006511FE"/>
    <w:rsid w:val="00652CE7"/>
    <w:rsid w:val="00653F2F"/>
    <w:rsid w:val="00654CA6"/>
    <w:rsid w:val="00655691"/>
    <w:rsid w:val="00656AF4"/>
    <w:rsid w:val="00657126"/>
    <w:rsid w:val="0065772B"/>
    <w:rsid w:val="00657775"/>
    <w:rsid w:val="00657A39"/>
    <w:rsid w:val="00657BD1"/>
    <w:rsid w:val="00661F17"/>
    <w:rsid w:val="006621C9"/>
    <w:rsid w:val="006624BA"/>
    <w:rsid w:val="006642C0"/>
    <w:rsid w:val="00664C81"/>
    <w:rsid w:val="00664EB5"/>
    <w:rsid w:val="00665CA4"/>
    <w:rsid w:val="00666189"/>
    <w:rsid w:val="00667E17"/>
    <w:rsid w:val="00672A56"/>
    <w:rsid w:val="006730F2"/>
    <w:rsid w:val="006748AC"/>
    <w:rsid w:val="00674CE8"/>
    <w:rsid w:val="00676E93"/>
    <w:rsid w:val="006838E0"/>
    <w:rsid w:val="00683BC4"/>
    <w:rsid w:val="00684F6D"/>
    <w:rsid w:val="00685455"/>
    <w:rsid w:val="006857E2"/>
    <w:rsid w:val="00687221"/>
    <w:rsid w:val="00691169"/>
    <w:rsid w:val="0069154F"/>
    <w:rsid w:val="00691AD7"/>
    <w:rsid w:val="00692288"/>
    <w:rsid w:val="00692F2C"/>
    <w:rsid w:val="00693A5B"/>
    <w:rsid w:val="00695C40"/>
    <w:rsid w:val="0069613E"/>
    <w:rsid w:val="00696489"/>
    <w:rsid w:val="00696B7B"/>
    <w:rsid w:val="006A0097"/>
    <w:rsid w:val="006A10D3"/>
    <w:rsid w:val="006A10F1"/>
    <w:rsid w:val="006A1F4B"/>
    <w:rsid w:val="006A23AB"/>
    <w:rsid w:val="006A5273"/>
    <w:rsid w:val="006A5FE5"/>
    <w:rsid w:val="006A7C05"/>
    <w:rsid w:val="006A7E79"/>
    <w:rsid w:val="006B094A"/>
    <w:rsid w:val="006B19B5"/>
    <w:rsid w:val="006B28D2"/>
    <w:rsid w:val="006B3F64"/>
    <w:rsid w:val="006B4DBD"/>
    <w:rsid w:val="006B519F"/>
    <w:rsid w:val="006B6E2F"/>
    <w:rsid w:val="006C11A2"/>
    <w:rsid w:val="006C267B"/>
    <w:rsid w:val="006C3C0E"/>
    <w:rsid w:val="006C4F5D"/>
    <w:rsid w:val="006C6016"/>
    <w:rsid w:val="006C6960"/>
    <w:rsid w:val="006C6E98"/>
    <w:rsid w:val="006C6EE1"/>
    <w:rsid w:val="006C7D79"/>
    <w:rsid w:val="006D0382"/>
    <w:rsid w:val="006D083E"/>
    <w:rsid w:val="006D0AA7"/>
    <w:rsid w:val="006D32D3"/>
    <w:rsid w:val="006D4B1E"/>
    <w:rsid w:val="006D503F"/>
    <w:rsid w:val="006D523E"/>
    <w:rsid w:val="006D57FB"/>
    <w:rsid w:val="006D72B0"/>
    <w:rsid w:val="006E02CF"/>
    <w:rsid w:val="006E15D9"/>
    <w:rsid w:val="006E2CCA"/>
    <w:rsid w:val="006E32C3"/>
    <w:rsid w:val="006E3E4A"/>
    <w:rsid w:val="006E44FE"/>
    <w:rsid w:val="006E4632"/>
    <w:rsid w:val="006E4DB4"/>
    <w:rsid w:val="006E6936"/>
    <w:rsid w:val="006E73F9"/>
    <w:rsid w:val="006E76CD"/>
    <w:rsid w:val="006F0E38"/>
    <w:rsid w:val="006F21F3"/>
    <w:rsid w:val="006F2C39"/>
    <w:rsid w:val="006F44A1"/>
    <w:rsid w:val="006F4998"/>
    <w:rsid w:val="006F67BE"/>
    <w:rsid w:val="006F6FBE"/>
    <w:rsid w:val="006F7025"/>
    <w:rsid w:val="00702D25"/>
    <w:rsid w:val="00704A80"/>
    <w:rsid w:val="00704F73"/>
    <w:rsid w:val="007057A1"/>
    <w:rsid w:val="00705F65"/>
    <w:rsid w:val="007060F2"/>
    <w:rsid w:val="0070675E"/>
    <w:rsid w:val="00706FD3"/>
    <w:rsid w:val="0070713A"/>
    <w:rsid w:val="0070785C"/>
    <w:rsid w:val="00711D07"/>
    <w:rsid w:val="007128BD"/>
    <w:rsid w:val="00712EDD"/>
    <w:rsid w:val="0071381D"/>
    <w:rsid w:val="007146CF"/>
    <w:rsid w:val="00715056"/>
    <w:rsid w:val="00715299"/>
    <w:rsid w:val="007157B2"/>
    <w:rsid w:val="00715D6C"/>
    <w:rsid w:val="00716200"/>
    <w:rsid w:val="00716694"/>
    <w:rsid w:val="00716BA1"/>
    <w:rsid w:val="00716F15"/>
    <w:rsid w:val="007219F5"/>
    <w:rsid w:val="00721C85"/>
    <w:rsid w:val="00722929"/>
    <w:rsid w:val="00722E0B"/>
    <w:rsid w:val="007254B6"/>
    <w:rsid w:val="00725A55"/>
    <w:rsid w:val="00725C1A"/>
    <w:rsid w:val="00726A4E"/>
    <w:rsid w:val="00727158"/>
    <w:rsid w:val="007277B9"/>
    <w:rsid w:val="00730D83"/>
    <w:rsid w:val="007311E7"/>
    <w:rsid w:val="007312C0"/>
    <w:rsid w:val="0073386E"/>
    <w:rsid w:val="00733BA0"/>
    <w:rsid w:val="00734795"/>
    <w:rsid w:val="00734BCD"/>
    <w:rsid w:val="00735069"/>
    <w:rsid w:val="00735160"/>
    <w:rsid w:val="007370FB"/>
    <w:rsid w:val="007378AE"/>
    <w:rsid w:val="00741C60"/>
    <w:rsid w:val="00741E78"/>
    <w:rsid w:val="0074214D"/>
    <w:rsid w:val="007424E2"/>
    <w:rsid w:val="007433AC"/>
    <w:rsid w:val="00745333"/>
    <w:rsid w:val="00745419"/>
    <w:rsid w:val="00746035"/>
    <w:rsid w:val="00746279"/>
    <w:rsid w:val="00746C6B"/>
    <w:rsid w:val="00746D8C"/>
    <w:rsid w:val="00746E15"/>
    <w:rsid w:val="00750B43"/>
    <w:rsid w:val="00751706"/>
    <w:rsid w:val="00752503"/>
    <w:rsid w:val="0075321A"/>
    <w:rsid w:val="0075510E"/>
    <w:rsid w:val="0075550B"/>
    <w:rsid w:val="00755785"/>
    <w:rsid w:val="007573B6"/>
    <w:rsid w:val="00757D1F"/>
    <w:rsid w:val="007601CD"/>
    <w:rsid w:val="00761833"/>
    <w:rsid w:val="00761B69"/>
    <w:rsid w:val="00761FDB"/>
    <w:rsid w:val="007621D4"/>
    <w:rsid w:val="00763F85"/>
    <w:rsid w:val="007653B8"/>
    <w:rsid w:val="00766084"/>
    <w:rsid w:val="00767935"/>
    <w:rsid w:val="00767E73"/>
    <w:rsid w:val="00771E00"/>
    <w:rsid w:val="00773054"/>
    <w:rsid w:val="007731D7"/>
    <w:rsid w:val="0077478F"/>
    <w:rsid w:val="00774A6B"/>
    <w:rsid w:val="00777941"/>
    <w:rsid w:val="00780497"/>
    <w:rsid w:val="007817BD"/>
    <w:rsid w:val="0078271E"/>
    <w:rsid w:val="00783293"/>
    <w:rsid w:val="00783341"/>
    <w:rsid w:val="007834AA"/>
    <w:rsid w:val="00787393"/>
    <w:rsid w:val="0078778F"/>
    <w:rsid w:val="00787C49"/>
    <w:rsid w:val="00790531"/>
    <w:rsid w:val="00790BB1"/>
    <w:rsid w:val="00790DCA"/>
    <w:rsid w:val="00792EC7"/>
    <w:rsid w:val="00794492"/>
    <w:rsid w:val="00796B4A"/>
    <w:rsid w:val="007A0533"/>
    <w:rsid w:val="007A07A5"/>
    <w:rsid w:val="007A0C06"/>
    <w:rsid w:val="007A181A"/>
    <w:rsid w:val="007A21BF"/>
    <w:rsid w:val="007A3A56"/>
    <w:rsid w:val="007A4160"/>
    <w:rsid w:val="007A6933"/>
    <w:rsid w:val="007B06A2"/>
    <w:rsid w:val="007B0FAB"/>
    <w:rsid w:val="007B1299"/>
    <w:rsid w:val="007B3519"/>
    <w:rsid w:val="007B3AF1"/>
    <w:rsid w:val="007B3AFA"/>
    <w:rsid w:val="007B4F70"/>
    <w:rsid w:val="007B71FE"/>
    <w:rsid w:val="007B7521"/>
    <w:rsid w:val="007B787A"/>
    <w:rsid w:val="007B7C03"/>
    <w:rsid w:val="007C090E"/>
    <w:rsid w:val="007C17E0"/>
    <w:rsid w:val="007C3866"/>
    <w:rsid w:val="007C38B0"/>
    <w:rsid w:val="007C38D2"/>
    <w:rsid w:val="007C52CE"/>
    <w:rsid w:val="007C5639"/>
    <w:rsid w:val="007C5C9C"/>
    <w:rsid w:val="007C6036"/>
    <w:rsid w:val="007C6C70"/>
    <w:rsid w:val="007C6C96"/>
    <w:rsid w:val="007D05F6"/>
    <w:rsid w:val="007D1BB2"/>
    <w:rsid w:val="007D1C6D"/>
    <w:rsid w:val="007D3C72"/>
    <w:rsid w:val="007D5185"/>
    <w:rsid w:val="007D5792"/>
    <w:rsid w:val="007D5AC0"/>
    <w:rsid w:val="007D6C55"/>
    <w:rsid w:val="007D71A0"/>
    <w:rsid w:val="007D7C60"/>
    <w:rsid w:val="007E0A0F"/>
    <w:rsid w:val="007E0D1C"/>
    <w:rsid w:val="007E1F45"/>
    <w:rsid w:val="007E352A"/>
    <w:rsid w:val="007E3906"/>
    <w:rsid w:val="007E47DD"/>
    <w:rsid w:val="007E49BA"/>
    <w:rsid w:val="007E725C"/>
    <w:rsid w:val="007E7765"/>
    <w:rsid w:val="007F0C83"/>
    <w:rsid w:val="007F26C6"/>
    <w:rsid w:val="007F3090"/>
    <w:rsid w:val="007F3CFC"/>
    <w:rsid w:val="007F530E"/>
    <w:rsid w:val="007F683B"/>
    <w:rsid w:val="007F7396"/>
    <w:rsid w:val="007F7EAC"/>
    <w:rsid w:val="0080061A"/>
    <w:rsid w:val="00800C7A"/>
    <w:rsid w:val="0080197A"/>
    <w:rsid w:val="00801DE3"/>
    <w:rsid w:val="00803249"/>
    <w:rsid w:val="00805BB7"/>
    <w:rsid w:val="00806290"/>
    <w:rsid w:val="00811B44"/>
    <w:rsid w:val="0081330B"/>
    <w:rsid w:val="008135D0"/>
    <w:rsid w:val="0081477B"/>
    <w:rsid w:val="00814C04"/>
    <w:rsid w:val="00814F6E"/>
    <w:rsid w:val="00815972"/>
    <w:rsid w:val="00816FE4"/>
    <w:rsid w:val="00817826"/>
    <w:rsid w:val="00817D2C"/>
    <w:rsid w:val="0082055F"/>
    <w:rsid w:val="008211D6"/>
    <w:rsid w:val="00821BFE"/>
    <w:rsid w:val="00821F2E"/>
    <w:rsid w:val="00822800"/>
    <w:rsid w:val="008229EB"/>
    <w:rsid w:val="008232F2"/>
    <w:rsid w:val="00823B6D"/>
    <w:rsid w:val="00824079"/>
    <w:rsid w:val="00830CA1"/>
    <w:rsid w:val="00832668"/>
    <w:rsid w:val="00834BD8"/>
    <w:rsid w:val="008350FE"/>
    <w:rsid w:val="008376B9"/>
    <w:rsid w:val="00840C19"/>
    <w:rsid w:val="00840F0D"/>
    <w:rsid w:val="00840F32"/>
    <w:rsid w:val="008413EC"/>
    <w:rsid w:val="0084291E"/>
    <w:rsid w:val="00842954"/>
    <w:rsid w:val="00842CCC"/>
    <w:rsid w:val="0084370D"/>
    <w:rsid w:val="00844E62"/>
    <w:rsid w:val="00847090"/>
    <w:rsid w:val="008475B0"/>
    <w:rsid w:val="00851FB1"/>
    <w:rsid w:val="00852B0E"/>
    <w:rsid w:val="00852CDE"/>
    <w:rsid w:val="00853ED8"/>
    <w:rsid w:val="008540CC"/>
    <w:rsid w:val="0086039E"/>
    <w:rsid w:val="00860CB0"/>
    <w:rsid w:val="00867329"/>
    <w:rsid w:val="00867F8B"/>
    <w:rsid w:val="0087022E"/>
    <w:rsid w:val="0087073A"/>
    <w:rsid w:val="008716E5"/>
    <w:rsid w:val="0087199E"/>
    <w:rsid w:val="00871A56"/>
    <w:rsid w:val="00871AB2"/>
    <w:rsid w:val="00872D68"/>
    <w:rsid w:val="00872F37"/>
    <w:rsid w:val="008757D8"/>
    <w:rsid w:val="00876811"/>
    <w:rsid w:val="00876C1F"/>
    <w:rsid w:val="00876D7A"/>
    <w:rsid w:val="00877DBF"/>
    <w:rsid w:val="0088167B"/>
    <w:rsid w:val="00881CBC"/>
    <w:rsid w:val="00883284"/>
    <w:rsid w:val="00885DE2"/>
    <w:rsid w:val="00886109"/>
    <w:rsid w:val="008865D1"/>
    <w:rsid w:val="008874D9"/>
    <w:rsid w:val="00887598"/>
    <w:rsid w:val="00890266"/>
    <w:rsid w:val="00890472"/>
    <w:rsid w:val="0089253B"/>
    <w:rsid w:val="008931FA"/>
    <w:rsid w:val="008945BB"/>
    <w:rsid w:val="008958AD"/>
    <w:rsid w:val="00895CF8"/>
    <w:rsid w:val="00897044"/>
    <w:rsid w:val="008A06BA"/>
    <w:rsid w:val="008A10DF"/>
    <w:rsid w:val="008A1AC5"/>
    <w:rsid w:val="008A1B95"/>
    <w:rsid w:val="008A3948"/>
    <w:rsid w:val="008A453B"/>
    <w:rsid w:val="008A5E27"/>
    <w:rsid w:val="008A5E36"/>
    <w:rsid w:val="008A6B10"/>
    <w:rsid w:val="008A7A74"/>
    <w:rsid w:val="008A7A97"/>
    <w:rsid w:val="008A7AD9"/>
    <w:rsid w:val="008B0B4A"/>
    <w:rsid w:val="008B25AA"/>
    <w:rsid w:val="008B2D3D"/>
    <w:rsid w:val="008B357C"/>
    <w:rsid w:val="008B58D6"/>
    <w:rsid w:val="008B5B7E"/>
    <w:rsid w:val="008B79C5"/>
    <w:rsid w:val="008C0088"/>
    <w:rsid w:val="008C15D6"/>
    <w:rsid w:val="008C1D05"/>
    <w:rsid w:val="008C25D0"/>
    <w:rsid w:val="008C2BEB"/>
    <w:rsid w:val="008C3534"/>
    <w:rsid w:val="008C3BFA"/>
    <w:rsid w:val="008C4626"/>
    <w:rsid w:val="008C466B"/>
    <w:rsid w:val="008C4B98"/>
    <w:rsid w:val="008C4F65"/>
    <w:rsid w:val="008C7C49"/>
    <w:rsid w:val="008D2416"/>
    <w:rsid w:val="008D37BF"/>
    <w:rsid w:val="008D40E8"/>
    <w:rsid w:val="008D434B"/>
    <w:rsid w:val="008D53B3"/>
    <w:rsid w:val="008D5D43"/>
    <w:rsid w:val="008D6FF9"/>
    <w:rsid w:val="008E0662"/>
    <w:rsid w:val="008E0A0C"/>
    <w:rsid w:val="008E0DEA"/>
    <w:rsid w:val="008E1F15"/>
    <w:rsid w:val="008E574E"/>
    <w:rsid w:val="008F02EC"/>
    <w:rsid w:val="008F10EC"/>
    <w:rsid w:val="008F17C0"/>
    <w:rsid w:val="008F1D12"/>
    <w:rsid w:val="008F361E"/>
    <w:rsid w:val="008F4C87"/>
    <w:rsid w:val="008F56FD"/>
    <w:rsid w:val="008F5F8E"/>
    <w:rsid w:val="008F6C80"/>
    <w:rsid w:val="0090253B"/>
    <w:rsid w:val="00902F29"/>
    <w:rsid w:val="00902F6B"/>
    <w:rsid w:val="0090326D"/>
    <w:rsid w:val="00903411"/>
    <w:rsid w:val="00903608"/>
    <w:rsid w:val="00904E35"/>
    <w:rsid w:val="00905205"/>
    <w:rsid w:val="00905C71"/>
    <w:rsid w:val="009063E3"/>
    <w:rsid w:val="00910CCB"/>
    <w:rsid w:val="009113BB"/>
    <w:rsid w:val="00911437"/>
    <w:rsid w:val="009120BA"/>
    <w:rsid w:val="00912A7E"/>
    <w:rsid w:val="00913724"/>
    <w:rsid w:val="00920B09"/>
    <w:rsid w:val="009226E7"/>
    <w:rsid w:val="009229DE"/>
    <w:rsid w:val="00924DFE"/>
    <w:rsid w:val="0093115F"/>
    <w:rsid w:val="00931898"/>
    <w:rsid w:val="00932930"/>
    <w:rsid w:val="00932AC2"/>
    <w:rsid w:val="00932CEB"/>
    <w:rsid w:val="0093303B"/>
    <w:rsid w:val="00934405"/>
    <w:rsid w:val="0093474C"/>
    <w:rsid w:val="009353FF"/>
    <w:rsid w:val="00936274"/>
    <w:rsid w:val="00940169"/>
    <w:rsid w:val="00941CDA"/>
    <w:rsid w:val="00943042"/>
    <w:rsid w:val="0094315D"/>
    <w:rsid w:val="009438A7"/>
    <w:rsid w:val="00944939"/>
    <w:rsid w:val="00945DCA"/>
    <w:rsid w:val="00946438"/>
    <w:rsid w:val="00951CA0"/>
    <w:rsid w:val="009523C9"/>
    <w:rsid w:val="00952C86"/>
    <w:rsid w:val="00954A1E"/>
    <w:rsid w:val="00956369"/>
    <w:rsid w:val="00961878"/>
    <w:rsid w:val="009618D7"/>
    <w:rsid w:val="00962778"/>
    <w:rsid w:val="00963301"/>
    <w:rsid w:val="00964C8B"/>
    <w:rsid w:val="0096609E"/>
    <w:rsid w:val="00966D64"/>
    <w:rsid w:val="00966E4E"/>
    <w:rsid w:val="009706A1"/>
    <w:rsid w:val="00970AE6"/>
    <w:rsid w:val="009714E5"/>
    <w:rsid w:val="00972530"/>
    <w:rsid w:val="00972AE0"/>
    <w:rsid w:val="00972F2E"/>
    <w:rsid w:val="00973EDA"/>
    <w:rsid w:val="00973F2A"/>
    <w:rsid w:val="00974487"/>
    <w:rsid w:val="009749F7"/>
    <w:rsid w:val="00976C24"/>
    <w:rsid w:val="0097707A"/>
    <w:rsid w:val="00977ECF"/>
    <w:rsid w:val="00980C76"/>
    <w:rsid w:val="00981FDF"/>
    <w:rsid w:val="00982116"/>
    <w:rsid w:val="00982947"/>
    <w:rsid w:val="00982C82"/>
    <w:rsid w:val="009859BF"/>
    <w:rsid w:val="0098707F"/>
    <w:rsid w:val="00987B6F"/>
    <w:rsid w:val="00987B89"/>
    <w:rsid w:val="009905C7"/>
    <w:rsid w:val="00991A31"/>
    <w:rsid w:val="00994492"/>
    <w:rsid w:val="00994720"/>
    <w:rsid w:val="00997064"/>
    <w:rsid w:val="009A0DCD"/>
    <w:rsid w:val="009A31B2"/>
    <w:rsid w:val="009A376F"/>
    <w:rsid w:val="009A3FA6"/>
    <w:rsid w:val="009A4F16"/>
    <w:rsid w:val="009A54AD"/>
    <w:rsid w:val="009A5DA8"/>
    <w:rsid w:val="009A712A"/>
    <w:rsid w:val="009B0595"/>
    <w:rsid w:val="009B0C46"/>
    <w:rsid w:val="009B1025"/>
    <w:rsid w:val="009B3305"/>
    <w:rsid w:val="009B3725"/>
    <w:rsid w:val="009B3880"/>
    <w:rsid w:val="009B42E7"/>
    <w:rsid w:val="009B68A3"/>
    <w:rsid w:val="009B6F93"/>
    <w:rsid w:val="009C0255"/>
    <w:rsid w:val="009C0CF0"/>
    <w:rsid w:val="009C13DD"/>
    <w:rsid w:val="009C19EB"/>
    <w:rsid w:val="009C2ABA"/>
    <w:rsid w:val="009C2B52"/>
    <w:rsid w:val="009C2EDA"/>
    <w:rsid w:val="009C3117"/>
    <w:rsid w:val="009C4162"/>
    <w:rsid w:val="009C54B8"/>
    <w:rsid w:val="009C5CAF"/>
    <w:rsid w:val="009C671B"/>
    <w:rsid w:val="009C7399"/>
    <w:rsid w:val="009C79D7"/>
    <w:rsid w:val="009D01FD"/>
    <w:rsid w:val="009D0482"/>
    <w:rsid w:val="009D09BA"/>
    <w:rsid w:val="009D0E2E"/>
    <w:rsid w:val="009D25DC"/>
    <w:rsid w:val="009D34E9"/>
    <w:rsid w:val="009D3712"/>
    <w:rsid w:val="009D499B"/>
    <w:rsid w:val="009D4BA1"/>
    <w:rsid w:val="009D5CD0"/>
    <w:rsid w:val="009D60AE"/>
    <w:rsid w:val="009D6A9A"/>
    <w:rsid w:val="009D6BF2"/>
    <w:rsid w:val="009E1540"/>
    <w:rsid w:val="009E1EC6"/>
    <w:rsid w:val="009E1ECB"/>
    <w:rsid w:val="009E249B"/>
    <w:rsid w:val="009E36B3"/>
    <w:rsid w:val="009E3A24"/>
    <w:rsid w:val="009E3F08"/>
    <w:rsid w:val="009E6365"/>
    <w:rsid w:val="009E6A85"/>
    <w:rsid w:val="009E6C58"/>
    <w:rsid w:val="009E7EE8"/>
    <w:rsid w:val="009F0DD9"/>
    <w:rsid w:val="009F345B"/>
    <w:rsid w:val="00A0206C"/>
    <w:rsid w:val="00A020C7"/>
    <w:rsid w:val="00A023AB"/>
    <w:rsid w:val="00A02849"/>
    <w:rsid w:val="00A04233"/>
    <w:rsid w:val="00A042BF"/>
    <w:rsid w:val="00A0450D"/>
    <w:rsid w:val="00A05D81"/>
    <w:rsid w:val="00A07786"/>
    <w:rsid w:val="00A0785D"/>
    <w:rsid w:val="00A079CC"/>
    <w:rsid w:val="00A07D74"/>
    <w:rsid w:val="00A11D71"/>
    <w:rsid w:val="00A13014"/>
    <w:rsid w:val="00A13836"/>
    <w:rsid w:val="00A13D5D"/>
    <w:rsid w:val="00A1400A"/>
    <w:rsid w:val="00A15341"/>
    <w:rsid w:val="00A15AC2"/>
    <w:rsid w:val="00A15B9D"/>
    <w:rsid w:val="00A15D11"/>
    <w:rsid w:val="00A169DC"/>
    <w:rsid w:val="00A171A6"/>
    <w:rsid w:val="00A17713"/>
    <w:rsid w:val="00A179DC"/>
    <w:rsid w:val="00A2186A"/>
    <w:rsid w:val="00A2210D"/>
    <w:rsid w:val="00A23E78"/>
    <w:rsid w:val="00A23F35"/>
    <w:rsid w:val="00A2570D"/>
    <w:rsid w:val="00A2778C"/>
    <w:rsid w:val="00A304C9"/>
    <w:rsid w:val="00A30DB9"/>
    <w:rsid w:val="00A30FBF"/>
    <w:rsid w:val="00A317C5"/>
    <w:rsid w:val="00A32024"/>
    <w:rsid w:val="00A32C09"/>
    <w:rsid w:val="00A32E9A"/>
    <w:rsid w:val="00A33043"/>
    <w:rsid w:val="00A33BB3"/>
    <w:rsid w:val="00A33C25"/>
    <w:rsid w:val="00A34EEB"/>
    <w:rsid w:val="00A35D4E"/>
    <w:rsid w:val="00A35E2B"/>
    <w:rsid w:val="00A37675"/>
    <w:rsid w:val="00A37DC7"/>
    <w:rsid w:val="00A40589"/>
    <w:rsid w:val="00A41726"/>
    <w:rsid w:val="00A42BC9"/>
    <w:rsid w:val="00A439E0"/>
    <w:rsid w:val="00A44B99"/>
    <w:rsid w:val="00A456CA"/>
    <w:rsid w:val="00A45AC5"/>
    <w:rsid w:val="00A45CF0"/>
    <w:rsid w:val="00A477FE"/>
    <w:rsid w:val="00A47BD9"/>
    <w:rsid w:val="00A53142"/>
    <w:rsid w:val="00A5507E"/>
    <w:rsid w:val="00A56088"/>
    <w:rsid w:val="00A567C3"/>
    <w:rsid w:val="00A56F13"/>
    <w:rsid w:val="00A57247"/>
    <w:rsid w:val="00A578ED"/>
    <w:rsid w:val="00A57E9A"/>
    <w:rsid w:val="00A60065"/>
    <w:rsid w:val="00A60082"/>
    <w:rsid w:val="00A60C1B"/>
    <w:rsid w:val="00A62A7A"/>
    <w:rsid w:val="00A63EF6"/>
    <w:rsid w:val="00A64929"/>
    <w:rsid w:val="00A65D43"/>
    <w:rsid w:val="00A65DF1"/>
    <w:rsid w:val="00A65EFA"/>
    <w:rsid w:val="00A665F5"/>
    <w:rsid w:val="00A66F9A"/>
    <w:rsid w:val="00A67FD6"/>
    <w:rsid w:val="00A71EDA"/>
    <w:rsid w:val="00A73FEE"/>
    <w:rsid w:val="00A74DB5"/>
    <w:rsid w:val="00A76C8F"/>
    <w:rsid w:val="00A77C49"/>
    <w:rsid w:val="00A77D8D"/>
    <w:rsid w:val="00A805EC"/>
    <w:rsid w:val="00A80E34"/>
    <w:rsid w:val="00A813B9"/>
    <w:rsid w:val="00A84EC4"/>
    <w:rsid w:val="00A86050"/>
    <w:rsid w:val="00A86B87"/>
    <w:rsid w:val="00A8728D"/>
    <w:rsid w:val="00A877BE"/>
    <w:rsid w:val="00A91B35"/>
    <w:rsid w:val="00A9253E"/>
    <w:rsid w:val="00A92829"/>
    <w:rsid w:val="00A94164"/>
    <w:rsid w:val="00A955A9"/>
    <w:rsid w:val="00A970CD"/>
    <w:rsid w:val="00A9781C"/>
    <w:rsid w:val="00AA0F31"/>
    <w:rsid w:val="00AA11E7"/>
    <w:rsid w:val="00AA180C"/>
    <w:rsid w:val="00AA29EA"/>
    <w:rsid w:val="00AA2A31"/>
    <w:rsid w:val="00AA2E90"/>
    <w:rsid w:val="00AA35D5"/>
    <w:rsid w:val="00AA3EA5"/>
    <w:rsid w:val="00AA60DB"/>
    <w:rsid w:val="00AA7C69"/>
    <w:rsid w:val="00AB39FD"/>
    <w:rsid w:val="00AB4E1C"/>
    <w:rsid w:val="00AB702F"/>
    <w:rsid w:val="00AB7956"/>
    <w:rsid w:val="00AC0360"/>
    <w:rsid w:val="00AC1F8D"/>
    <w:rsid w:val="00AC2B75"/>
    <w:rsid w:val="00AC342B"/>
    <w:rsid w:val="00AC459C"/>
    <w:rsid w:val="00AC5EC7"/>
    <w:rsid w:val="00AC6325"/>
    <w:rsid w:val="00AC768E"/>
    <w:rsid w:val="00AC7CC1"/>
    <w:rsid w:val="00AD0BEA"/>
    <w:rsid w:val="00AD1822"/>
    <w:rsid w:val="00AD27A0"/>
    <w:rsid w:val="00AD362F"/>
    <w:rsid w:val="00AD5F00"/>
    <w:rsid w:val="00AD77A5"/>
    <w:rsid w:val="00AE03AE"/>
    <w:rsid w:val="00AE0777"/>
    <w:rsid w:val="00AE0B38"/>
    <w:rsid w:val="00AE12D8"/>
    <w:rsid w:val="00AE1CCE"/>
    <w:rsid w:val="00AE2863"/>
    <w:rsid w:val="00AE4183"/>
    <w:rsid w:val="00AE449D"/>
    <w:rsid w:val="00AE46B9"/>
    <w:rsid w:val="00AE4FDF"/>
    <w:rsid w:val="00AE5676"/>
    <w:rsid w:val="00AE7A1E"/>
    <w:rsid w:val="00AF1DE5"/>
    <w:rsid w:val="00AF28BC"/>
    <w:rsid w:val="00AF36BF"/>
    <w:rsid w:val="00AF4A32"/>
    <w:rsid w:val="00AF4DC9"/>
    <w:rsid w:val="00AF553E"/>
    <w:rsid w:val="00AF671A"/>
    <w:rsid w:val="00AF7B45"/>
    <w:rsid w:val="00B01888"/>
    <w:rsid w:val="00B0251E"/>
    <w:rsid w:val="00B026C7"/>
    <w:rsid w:val="00B02DEC"/>
    <w:rsid w:val="00B0393E"/>
    <w:rsid w:val="00B03F2A"/>
    <w:rsid w:val="00B0401E"/>
    <w:rsid w:val="00B04621"/>
    <w:rsid w:val="00B0505E"/>
    <w:rsid w:val="00B06615"/>
    <w:rsid w:val="00B069FB"/>
    <w:rsid w:val="00B07E68"/>
    <w:rsid w:val="00B10717"/>
    <w:rsid w:val="00B129B7"/>
    <w:rsid w:val="00B12A6C"/>
    <w:rsid w:val="00B142E4"/>
    <w:rsid w:val="00B14FF2"/>
    <w:rsid w:val="00B156AB"/>
    <w:rsid w:val="00B1764D"/>
    <w:rsid w:val="00B178D9"/>
    <w:rsid w:val="00B17C6D"/>
    <w:rsid w:val="00B20832"/>
    <w:rsid w:val="00B21586"/>
    <w:rsid w:val="00B21C3E"/>
    <w:rsid w:val="00B22E06"/>
    <w:rsid w:val="00B23D8D"/>
    <w:rsid w:val="00B25643"/>
    <w:rsid w:val="00B31274"/>
    <w:rsid w:val="00B31D7C"/>
    <w:rsid w:val="00B33D36"/>
    <w:rsid w:val="00B35770"/>
    <w:rsid w:val="00B36F9B"/>
    <w:rsid w:val="00B40D4C"/>
    <w:rsid w:val="00B41714"/>
    <w:rsid w:val="00B417F5"/>
    <w:rsid w:val="00B42309"/>
    <w:rsid w:val="00B45179"/>
    <w:rsid w:val="00B45E83"/>
    <w:rsid w:val="00B460F8"/>
    <w:rsid w:val="00B461C5"/>
    <w:rsid w:val="00B50695"/>
    <w:rsid w:val="00B50AE1"/>
    <w:rsid w:val="00B50DCB"/>
    <w:rsid w:val="00B51B38"/>
    <w:rsid w:val="00B51C6A"/>
    <w:rsid w:val="00B523B1"/>
    <w:rsid w:val="00B5251C"/>
    <w:rsid w:val="00B53136"/>
    <w:rsid w:val="00B53C61"/>
    <w:rsid w:val="00B55A16"/>
    <w:rsid w:val="00B57E86"/>
    <w:rsid w:val="00B57F20"/>
    <w:rsid w:val="00B6043B"/>
    <w:rsid w:val="00B60F22"/>
    <w:rsid w:val="00B6177A"/>
    <w:rsid w:val="00B61E57"/>
    <w:rsid w:val="00B625F8"/>
    <w:rsid w:val="00B635A5"/>
    <w:rsid w:val="00B64451"/>
    <w:rsid w:val="00B654F9"/>
    <w:rsid w:val="00B6610F"/>
    <w:rsid w:val="00B667C5"/>
    <w:rsid w:val="00B66F19"/>
    <w:rsid w:val="00B6797D"/>
    <w:rsid w:val="00B679A8"/>
    <w:rsid w:val="00B67A8A"/>
    <w:rsid w:val="00B715C7"/>
    <w:rsid w:val="00B71639"/>
    <w:rsid w:val="00B72788"/>
    <w:rsid w:val="00B74279"/>
    <w:rsid w:val="00B75746"/>
    <w:rsid w:val="00B761CD"/>
    <w:rsid w:val="00B766D8"/>
    <w:rsid w:val="00B767AA"/>
    <w:rsid w:val="00B7693C"/>
    <w:rsid w:val="00B7727B"/>
    <w:rsid w:val="00B774B0"/>
    <w:rsid w:val="00B806E7"/>
    <w:rsid w:val="00B80F62"/>
    <w:rsid w:val="00B82D4B"/>
    <w:rsid w:val="00B8386D"/>
    <w:rsid w:val="00B84C99"/>
    <w:rsid w:val="00B86D06"/>
    <w:rsid w:val="00B870E0"/>
    <w:rsid w:val="00B92004"/>
    <w:rsid w:val="00B922A2"/>
    <w:rsid w:val="00B9271E"/>
    <w:rsid w:val="00B92B72"/>
    <w:rsid w:val="00B92CE2"/>
    <w:rsid w:val="00B92E3F"/>
    <w:rsid w:val="00B93C37"/>
    <w:rsid w:val="00B94DEE"/>
    <w:rsid w:val="00B94ED9"/>
    <w:rsid w:val="00B95035"/>
    <w:rsid w:val="00B95230"/>
    <w:rsid w:val="00B953B8"/>
    <w:rsid w:val="00B96274"/>
    <w:rsid w:val="00B9781B"/>
    <w:rsid w:val="00B9786B"/>
    <w:rsid w:val="00B97ED8"/>
    <w:rsid w:val="00BA137B"/>
    <w:rsid w:val="00BA1AB3"/>
    <w:rsid w:val="00BA1AFA"/>
    <w:rsid w:val="00BA319D"/>
    <w:rsid w:val="00BA3BCB"/>
    <w:rsid w:val="00BA5186"/>
    <w:rsid w:val="00BA70A1"/>
    <w:rsid w:val="00BB092B"/>
    <w:rsid w:val="00BB0C93"/>
    <w:rsid w:val="00BB1F39"/>
    <w:rsid w:val="00BB25E6"/>
    <w:rsid w:val="00BB2639"/>
    <w:rsid w:val="00BB2CF5"/>
    <w:rsid w:val="00BB2DC4"/>
    <w:rsid w:val="00BB3867"/>
    <w:rsid w:val="00BB48E8"/>
    <w:rsid w:val="00BB7D2E"/>
    <w:rsid w:val="00BC03EF"/>
    <w:rsid w:val="00BC060B"/>
    <w:rsid w:val="00BC1686"/>
    <w:rsid w:val="00BC51C7"/>
    <w:rsid w:val="00BC71F9"/>
    <w:rsid w:val="00BD18D5"/>
    <w:rsid w:val="00BD3B63"/>
    <w:rsid w:val="00BD47E5"/>
    <w:rsid w:val="00BD6D82"/>
    <w:rsid w:val="00BD6E35"/>
    <w:rsid w:val="00BD77C7"/>
    <w:rsid w:val="00BD7832"/>
    <w:rsid w:val="00BD7B01"/>
    <w:rsid w:val="00BE06BA"/>
    <w:rsid w:val="00BE2E65"/>
    <w:rsid w:val="00BE407B"/>
    <w:rsid w:val="00BE40C7"/>
    <w:rsid w:val="00BE5B83"/>
    <w:rsid w:val="00BE62AC"/>
    <w:rsid w:val="00BE64B7"/>
    <w:rsid w:val="00BE7FC2"/>
    <w:rsid w:val="00BF0FAD"/>
    <w:rsid w:val="00BF2761"/>
    <w:rsid w:val="00BF52CE"/>
    <w:rsid w:val="00BF6771"/>
    <w:rsid w:val="00BF6CC0"/>
    <w:rsid w:val="00C00DA2"/>
    <w:rsid w:val="00C00DCB"/>
    <w:rsid w:val="00C02381"/>
    <w:rsid w:val="00C0323D"/>
    <w:rsid w:val="00C034FF"/>
    <w:rsid w:val="00C038D4"/>
    <w:rsid w:val="00C047F5"/>
    <w:rsid w:val="00C055F6"/>
    <w:rsid w:val="00C07A42"/>
    <w:rsid w:val="00C07AB1"/>
    <w:rsid w:val="00C10A66"/>
    <w:rsid w:val="00C10B6F"/>
    <w:rsid w:val="00C118CC"/>
    <w:rsid w:val="00C11EE4"/>
    <w:rsid w:val="00C120E0"/>
    <w:rsid w:val="00C1258A"/>
    <w:rsid w:val="00C12B5B"/>
    <w:rsid w:val="00C1447E"/>
    <w:rsid w:val="00C14642"/>
    <w:rsid w:val="00C14B98"/>
    <w:rsid w:val="00C1500D"/>
    <w:rsid w:val="00C1613A"/>
    <w:rsid w:val="00C16A6C"/>
    <w:rsid w:val="00C17673"/>
    <w:rsid w:val="00C17EAF"/>
    <w:rsid w:val="00C21FC0"/>
    <w:rsid w:val="00C22E17"/>
    <w:rsid w:val="00C23052"/>
    <w:rsid w:val="00C23BE4"/>
    <w:rsid w:val="00C24147"/>
    <w:rsid w:val="00C244F9"/>
    <w:rsid w:val="00C24B28"/>
    <w:rsid w:val="00C251B7"/>
    <w:rsid w:val="00C251C9"/>
    <w:rsid w:val="00C26193"/>
    <w:rsid w:val="00C26399"/>
    <w:rsid w:val="00C26CC2"/>
    <w:rsid w:val="00C27704"/>
    <w:rsid w:val="00C30902"/>
    <w:rsid w:val="00C30DFE"/>
    <w:rsid w:val="00C317BA"/>
    <w:rsid w:val="00C31D72"/>
    <w:rsid w:val="00C32634"/>
    <w:rsid w:val="00C32C3A"/>
    <w:rsid w:val="00C336D2"/>
    <w:rsid w:val="00C3374A"/>
    <w:rsid w:val="00C33A69"/>
    <w:rsid w:val="00C34DAB"/>
    <w:rsid w:val="00C34E17"/>
    <w:rsid w:val="00C36386"/>
    <w:rsid w:val="00C363E4"/>
    <w:rsid w:val="00C4027C"/>
    <w:rsid w:val="00C43C85"/>
    <w:rsid w:val="00C44462"/>
    <w:rsid w:val="00C447EE"/>
    <w:rsid w:val="00C44EE4"/>
    <w:rsid w:val="00C45FB1"/>
    <w:rsid w:val="00C46ADD"/>
    <w:rsid w:val="00C47B38"/>
    <w:rsid w:val="00C5014A"/>
    <w:rsid w:val="00C50886"/>
    <w:rsid w:val="00C51609"/>
    <w:rsid w:val="00C51D75"/>
    <w:rsid w:val="00C51DBF"/>
    <w:rsid w:val="00C5206A"/>
    <w:rsid w:val="00C53147"/>
    <w:rsid w:val="00C54365"/>
    <w:rsid w:val="00C54AA7"/>
    <w:rsid w:val="00C54B48"/>
    <w:rsid w:val="00C55814"/>
    <w:rsid w:val="00C561CD"/>
    <w:rsid w:val="00C60613"/>
    <w:rsid w:val="00C613AC"/>
    <w:rsid w:val="00C6245B"/>
    <w:rsid w:val="00C62B65"/>
    <w:rsid w:val="00C632FB"/>
    <w:rsid w:val="00C66856"/>
    <w:rsid w:val="00C724EC"/>
    <w:rsid w:val="00C75929"/>
    <w:rsid w:val="00C75A82"/>
    <w:rsid w:val="00C75B58"/>
    <w:rsid w:val="00C763B2"/>
    <w:rsid w:val="00C82109"/>
    <w:rsid w:val="00C8225A"/>
    <w:rsid w:val="00C8254F"/>
    <w:rsid w:val="00C82591"/>
    <w:rsid w:val="00C82DAC"/>
    <w:rsid w:val="00C83B55"/>
    <w:rsid w:val="00C83B8F"/>
    <w:rsid w:val="00C84115"/>
    <w:rsid w:val="00C84A27"/>
    <w:rsid w:val="00C857C9"/>
    <w:rsid w:val="00C867C1"/>
    <w:rsid w:val="00C872DE"/>
    <w:rsid w:val="00C9033E"/>
    <w:rsid w:val="00C94C9D"/>
    <w:rsid w:val="00C9595A"/>
    <w:rsid w:val="00C96886"/>
    <w:rsid w:val="00C96FD8"/>
    <w:rsid w:val="00C97393"/>
    <w:rsid w:val="00CA45F9"/>
    <w:rsid w:val="00CA4886"/>
    <w:rsid w:val="00CA48E5"/>
    <w:rsid w:val="00CA4C7A"/>
    <w:rsid w:val="00CA50CA"/>
    <w:rsid w:val="00CA613F"/>
    <w:rsid w:val="00CA61DC"/>
    <w:rsid w:val="00CA656C"/>
    <w:rsid w:val="00CA71F4"/>
    <w:rsid w:val="00CB0F36"/>
    <w:rsid w:val="00CB1062"/>
    <w:rsid w:val="00CB10E1"/>
    <w:rsid w:val="00CB2022"/>
    <w:rsid w:val="00CB2D70"/>
    <w:rsid w:val="00CB2E0E"/>
    <w:rsid w:val="00CB4069"/>
    <w:rsid w:val="00CB685F"/>
    <w:rsid w:val="00CC0363"/>
    <w:rsid w:val="00CC3236"/>
    <w:rsid w:val="00CC49CA"/>
    <w:rsid w:val="00CC559D"/>
    <w:rsid w:val="00CC740E"/>
    <w:rsid w:val="00CC78A5"/>
    <w:rsid w:val="00CD015E"/>
    <w:rsid w:val="00CD02EE"/>
    <w:rsid w:val="00CD0A32"/>
    <w:rsid w:val="00CD0DAF"/>
    <w:rsid w:val="00CD213E"/>
    <w:rsid w:val="00CD28F2"/>
    <w:rsid w:val="00CD37AA"/>
    <w:rsid w:val="00CD46B7"/>
    <w:rsid w:val="00CD5110"/>
    <w:rsid w:val="00CD6629"/>
    <w:rsid w:val="00CE12A9"/>
    <w:rsid w:val="00CE2FB7"/>
    <w:rsid w:val="00CE32DF"/>
    <w:rsid w:val="00CE624D"/>
    <w:rsid w:val="00CE7D9B"/>
    <w:rsid w:val="00CF2135"/>
    <w:rsid w:val="00CF3447"/>
    <w:rsid w:val="00CF3545"/>
    <w:rsid w:val="00CF3A2C"/>
    <w:rsid w:val="00CF4D62"/>
    <w:rsid w:val="00CF510C"/>
    <w:rsid w:val="00CF5825"/>
    <w:rsid w:val="00CF6674"/>
    <w:rsid w:val="00D012D2"/>
    <w:rsid w:val="00D03144"/>
    <w:rsid w:val="00D045F7"/>
    <w:rsid w:val="00D070FD"/>
    <w:rsid w:val="00D07915"/>
    <w:rsid w:val="00D07CAE"/>
    <w:rsid w:val="00D11D92"/>
    <w:rsid w:val="00D12328"/>
    <w:rsid w:val="00D132C4"/>
    <w:rsid w:val="00D13899"/>
    <w:rsid w:val="00D13945"/>
    <w:rsid w:val="00D145D2"/>
    <w:rsid w:val="00D1585C"/>
    <w:rsid w:val="00D1704E"/>
    <w:rsid w:val="00D17C3C"/>
    <w:rsid w:val="00D17EAA"/>
    <w:rsid w:val="00D2020A"/>
    <w:rsid w:val="00D20CD3"/>
    <w:rsid w:val="00D20E1D"/>
    <w:rsid w:val="00D21C3C"/>
    <w:rsid w:val="00D22790"/>
    <w:rsid w:val="00D23B5F"/>
    <w:rsid w:val="00D23BF5"/>
    <w:rsid w:val="00D23ECE"/>
    <w:rsid w:val="00D242B3"/>
    <w:rsid w:val="00D243EF"/>
    <w:rsid w:val="00D244BE"/>
    <w:rsid w:val="00D244C2"/>
    <w:rsid w:val="00D253F3"/>
    <w:rsid w:val="00D25E6F"/>
    <w:rsid w:val="00D2621A"/>
    <w:rsid w:val="00D27A25"/>
    <w:rsid w:val="00D27A97"/>
    <w:rsid w:val="00D30EF4"/>
    <w:rsid w:val="00D31531"/>
    <w:rsid w:val="00D3218F"/>
    <w:rsid w:val="00D32EEC"/>
    <w:rsid w:val="00D33FC6"/>
    <w:rsid w:val="00D34060"/>
    <w:rsid w:val="00D3519C"/>
    <w:rsid w:val="00D36494"/>
    <w:rsid w:val="00D37ED8"/>
    <w:rsid w:val="00D401A4"/>
    <w:rsid w:val="00D4473A"/>
    <w:rsid w:val="00D44F43"/>
    <w:rsid w:val="00D500B4"/>
    <w:rsid w:val="00D50E21"/>
    <w:rsid w:val="00D52D55"/>
    <w:rsid w:val="00D5621C"/>
    <w:rsid w:val="00D56D29"/>
    <w:rsid w:val="00D57ED9"/>
    <w:rsid w:val="00D6104F"/>
    <w:rsid w:val="00D61079"/>
    <w:rsid w:val="00D61C63"/>
    <w:rsid w:val="00D62394"/>
    <w:rsid w:val="00D629FC"/>
    <w:rsid w:val="00D65F0E"/>
    <w:rsid w:val="00D66534"/>
    <w:rsid w:val="00D66DD5"/>
    <w:rsid w:val="00D67F84"/>
    <w:rsid w:val="00D67FC5"/>
    <w:rsid w:val="00D70ABA"/>
    <w:rsid w:val="00D717A1"/>
    <w:rsid w:val="00D71BBC"/>
    <w:rsid w:val="00D7280E"/>
    <w:rsid w:val="00D73886"/>
    <w:rsid w:val="00D73C53"/>
    <w:rsid w:val="00D76086"/>
    <w:rsid w:val="00D760A5"/>
    <w:rsid w:val="00D76848"/>
    <w:rsid w:val="00D76A82"/>
    <w:rsid w:val="00D77506"/>
    <w:rsid w:val="00D775EA"/>
    <w:rsid w:val="00D81ED8"/>
    <w:rsid w:val="00D82E9E"/>
    <w:rsid w:val="00D830E2"/>
    <w:rsid w:val="00D8388B"/>
    <w:rsid w:val="00D83F2B"/>
    <w:rsid w:val="00D84AB3"/>
    <w:rsid w:val="00D85101"/>
    <w:rsid w:val="00D879E0"/>
    <w:rsid w:val="00D87BD3"/>
    <w:rsid w:val="00D90346"/>
    <w:rsid w:val="00D90890"/>
    <w:rsid w:val="00D90E80"/>
    <w:rsid w:val="00D9304C"/>
    <w:rsid w:val="00D93104"/>
    <w:rsid w:val="00D931FD"/>
    <w:rsid w:val="00D93357"/>
    <w:rsid w:val="00D934E5"/>
    <w:rsid w:val="00D93EA3"/>
    <w:rsid w:val="00D94000"/>
    <w:rsid w:val="00D94318"/>
    <w:rsid w:val="00D94B6D"/>
    <w:rsid w:val="00D95EEF"/>
    <w:rsid w:val="00D96476"/>
    <w:rsid w:val="00D97BFD"/>
    <w:rsid w:val="00D97CD0"/>
    <w:rsid w:val="00D97E80"/>
    <w:rsid w:val="00DA11CD"/>
    <w:rsid w:val="00DA1212"/>
    <w:rsid w:val="00DA2348"/>
    <w:rsid w:val="00DA2F4F"/>
    <w:rsid w:val="00DA3772"/>
    <w:rsid w:val="00DA42DD"/>
    <w:rsid w:val="00DA4C11"/>
    <w:rsid w:val="00DA5AB2"/>
    <w:rsid w:val="00DA5D5F"/>
    <w:rsid w:val="00DB059A"/>
    <w:rsid w:val="00DB08B4"/>
    <w:rsid w:val="00DB1544"/>
    <w:rsid w:val="00DB4293"/>
    <w:rsid w:val="00DC02E9"/>
    <w:rsid w:val="00DC0E49"/>
    <w:rsid w:val="00DC2DB4"/>
    <w:rsid w:val="00DC2F1C"/>
    <w:rsid w:val="00DC34B7"/>
    <w:rsid w:val="00DC3857"/>
    <w:rsid w:val="00DC3FC8"/>
    <w:rsid w:val="00DC4554"/>
    <w:rsid w:val="00DC4752"/>
    <w:rsid w:val="00DC51BD"/>
    <w:rsid w:val="00DC5D4A"/>
    <w:rsid w:val="00DC7560"/>
    <w:rsid w:val="00DD4985"/>
    <w:rsid w:val="00DD66E5"/>
    <w:rsid w:val="00DD6A9D"/>
    <w:rsid w:val="00DD6E5B"/>
    <w:rsid w:val="00DE0A54"/>
    <w:rsid w:val="00DE231D"/>
    <w:rsid w:val="00DE2568"/>
    <w:rsid w:val="00DE41E1"/>
    <w:rsid w:val="00DE4BEE"/>
    <w:rsid w:val="00DE6480"/>
    <w:rsid w:val="00DE6889"/>
    <w:rsid w:val="00DE6FEC"/>
    <w:rsid w:val="00DE777A"/>
    <w:rsid w:val="00DF1299"/>
    <w:rsid w:val="00DF4B99"/>
    <w:rsid w:val="00DF4E28"/>
    <w:rsid w:val="00DF4F9E"/>
    <w:rsid w:val="00DF7652"/>
    <w:rsid w:val="00DF7F11"/>
    <w:rsid w:val="00E01BCF"/>
    <w:rsid w:val="00E02798"/>
    <w:rsid w:val="00E029FE"/>
    <w:rsid w:val="00E0319A"/>
    <w:rsid w:val="00E03B57"/>
    <w:rsid w:val="00E03C1E"/>
    <w:rsid w:val="00E04CD8"/>
    <w:rsid w:val="00E06424"/>
    <w:rsid w:val="00E075F7"/>
    <w:rsid w:val="00E1033B"/>
    <w:rsid w:val="00E10EBA"/>
    <w:rsid w:val="00E11182"/>
    <w:rsid w:val="00E12890"/>
    <w:rsid w:val="00E14706"/>
    <w:rsid w:val="00E15796"/>
    <w:rsid w:val="00E17573"/>
    <w:rsid w:val="00E17AB1"/>
    <w:rsid w:val="00E17DBE"/>
    <w:rsid w:val="00E20C8C"/>
    <w:rsid w:val="00E21927"/>
    <w:rsid w:val="00E2218A"/>
    <w:rsid w:val="00E241CE"/>
    <w:rsid w:val="00E2433E"/>
    <w:rsid w:val="00E24BCD"/>
    <w:rsid w:val="00E269A1"/>
    <w:rsid w:val="00E3208E"/>
    <w:rsid w:val="00E33371"/>
    <w:rsid w:val="00E33451"/>
    <w:rsid w:val="00E35593"/>
    <w:rsid w:val="00E36E07"/>
    <w:rsid w:val="00E379AC"/>
    <w:rsid w:val="00E37D5D"/>
    <w:rsid w:val="00E42CF0"/>
    <w:rsid w:val="00E42DF2"/>
    <w:rsid w:val="00E4330B"/>
    <w:rsid w:val="00E440A8"/>
    <w:rsid w:val="00E45668"/>
    <w:rsid w:val="00E461BD"/>
    <w:rsid w:val="00E4752C"/>
    <w:rsid w:val="00E4774A"/>
    <w:rsid w:val="00E50D3C"/>
    <w:rsid w:val="00E54E66"/>
    <w:rsid w:val="00E578FE"/>
    <w:rsid w:val="00E57961"/>
    <w:rsid w:val="00E57C43"/>
    <w:rsid w:val="00E60DEA"/>
    <w:rsid w:val="00E6160B"/>
    <w:rsid w:val="00E62BD5"/>
    <w:rsid w:val="00E63255"/>
    <w:rsid w:val="00E632F0"/>
    <w:rsid w:val="00E63949"/>
    <w:rsid w:val="00E65069"/>
    <w:rsid w:val="00E67D6E"/>
    <w:rsid w:val="00E67F96"/>
    <w:rsid w:val="00E71873"/>
    <w:rsid w:val="00E7497F"/>
    <w:rsid w:val="00E75ECB"/>
    <w:rsid w:val="00E767D3"/>
    <w:rsid w:val="00E76875"/>
    <w:rsid w:val="00E76CD5"/>
    <w:rsid w:val="00E774E9"/>
    <w:rsid w:val="00E77A0D"/>
    <w:rsid w:val="00E81950"/>
    <w:rsid w:val="00E825A3"/>
    <w:rsid w:val="00E8466F"/>
    <w:rsid w:val="00E85CD8"/>
    <w:rsid w:val="00E86355"/>
    <w:rsid w:val="00E86858"/>
    <w:rsid w:val="00E86A3F"/>
    <w:rsid w:val="00E86CD5"/>
    <w:rsid w:val="00E87920"/>
    <w:rsid w:val="00E87C6C"/>
    <w:rsid w:val="00E92652"/>
    <w:rsid w:val="00E929F6"/>
    <w:rsid w:val="00E93F3D"/>
    <w:rsid w:val="00E9608B"/>
    <w:rsid w:val="00E967F6"/>
    <w:rsid w:val="00E969DD"/>
    <w:rsid w:val="00E96D18"/>
    <w:rsid w:val="00E97A42"/>
    <w:rsid w:val="00EA00F2"/>
    <w:rsid w:val="00EA16FE"/>
    <w:rsid w:val="00EA2E15"/>
    <w:rsid w:val="00EA365F"/>
    <w:rsid w:val="00EA3C2F"/>
    <w:rsid w:val="00EA3CEA"/>
    <w:rsid w:val="00EA3FBC"/>
    <w:rsid w:val="00EA50E9"/>
    <w:rsid w:val="00EA5354"/>
    <w:rsid w:val="00EA56EB"/>
    <w:rsid w:val="00EA5A9D"/>
    <w:rsid w:val="00EA71B9"/>
    <w:rsid w:val="00EA7466"/>
    <w:rsid w:val="00EA7695"/>
    <w:rsid w:val="00EB0346"/>
    <w:rsid w:val="00EB05FC"/>
    <w:rsid w:val="00EB0EBC"/>
    <w:rsid w:val="00EB1EE4"/>
    <w:rsid w:val="00EB2314"/>
    <w:rsid w:val="00EB26D4"/>
    <w:rsid w:val="00EB38B4"/>
    <w:rsid w:val="00EB5011"/>
    <w:rsid w:val="00EB59AE"/>
    <w:rsid w:val="00EB6456"/>
    <w:rsid w:val="00EC0E56"/>
    <w:rsid w:val="00EC1124"/>
    <w:rsid w:val="00EC35D3"/>
    <w:rsid w:val="00EC3CF8"/>
    <w:rsid w:val="00EC4118"/>
    <w:rsid w:val="00EC4C49"/>
    <w:rsid w:val="00EC598A"/>
    <w:rsid w:val="00EC6B50"/>
    <w:rsid w:val="00EC75A8"/>
    <w:rsid w:val="00ED192B"/>
    <w:rsid w:val="00ED25AB"/>
    <w:rsid w:val="00ED2D13"/>
    <w:rsid w:val="00ED3D7C"/>
    <w:rsid w:val="00ED3FA7"/>
    <w:rsid w:val="00ED5312"/>
    <w:rsid w:val="00EE0976"/>
    <w:rsid w:val="00EE53B4"/>
    <w:rsid w:val="00EE5A78"/>
    <w:rsid w:val="00EE618F"/>
    <w:rsid w:val="00EE6917"/>
    <w:rsid w:val="00EF0A98"/>
    <w:rsid w:val="00EF1F4C"/>
    <w:rsid w:val="00EF2779"/>
    <w:rsid w:val="00EF2BBC"/>
    <w:rsid w:val="00EF2ECC"/>
    <w:rsid w:val="00EF348D"/>
    <w:rsid w:val="00EF3733"/>
    <w:rsid w:val="00EF4C95"/>
    <w:rsid w:val="00EF4F05"/>
    <w:rsid w:val="00EF5C8B"/>
    <w:rsid w:val="00EF697C"/>
    <w:rsid w:val="00EF6B5D"/>
    <w:rsid w:val="00EF6BE3"/>
    <w:rsid w:val="00EF6E58"/>
    <w:rsid w:val="00F003E9"/>
    <w:rsid w:val="00F01179"/>
    <w:rsid w:val="00F020CA"/>
    <w:rsid w:val="00F02234"/>
    <w:rsid w:val="00F037A7"/>
    <w:rsid w:val="00F03F63"/>
    <w:rsid w:val="00F0464A"/>
    <w:rsid w:val="00F102B6"/>
    <w:rsid w:val="00F1093B"/>
    <w:rsid w:val="00F11019"/>
    <w:rsid w:val="00F125D4"/>
    <w:rsid w:val="00F1421F"/>
    <w:rsid w:val="00F15D4C"/>
    <w:rsid w:val="00F179C7"/>
    <w:rsid w:val="00F17C37"/>
    <w:rsid w:val="00F201F2"/>
    <w:rsid w:val="00F23689"/>
    <w:rsid w:val="00F24B8E"/>
    <w:rsid w:val="00F24EC2"/>
    <w:rsid w:val="00F278C0"/>
    <w:rsid w:val="00F3028D"/>
    <w:rsid w:val="00F30B08"/>
    <w:rsid w:val="00F31A11"/>
    <w:rsid w:val="00F31CE0"/>
    <w:rsid w:val="00F31DA7"/>
    <w:rsid w:val="00F31FDC"/>
    <w:rsid w:val="00F33EB4"/>
    <w:rsid w:val="00F353B0"/>
    <w:rsid w:val="00F3733E"/>
    <w:rsid w:val="00F40509"/>
    <w:rsid w:val="00F40575"/>
    <w:rsid w:val="00F40680"/>
    <w:rsid w:val="00F42A1B"/>
    <w:rsid w:val="00F46C23"/>
    <w:rsid w:val="00F47595"/>
    <w:rsid w:val="00F5030B"/>
    <w:rsid w:val="00F5062F"/>
    <w:rsid w:val="00F52922"/>
    <w:rsid w:val="00F52D7F"/>
    <w:rsid w:val="00F547DA"/>
    <w:rsid w:val="00F550A6"/>
    <w:rsid w:val="00F564DE"/>
    <w:rsid w:val="00F57F4C"/>
    <w:rsid w:val="00F600FA"/>
    <w:rsid w:val="00F60A58"/>
    <w:rsid w:val="00F60F12"/>
    <w:rsid w:val="00F6281E"/>
    <w:rsid w:val="00F630CD"/>
    <w:rsid w:val="00F644F9"/>
    <w:rsid w:val="00F648DA"/>
    <w:rsid w:val="00F64932"/>
    <w:rsid w:val="00F658E4"/>
    <w:rsid w:val="00F65EA0"/>
    <w:rsid w:val="00F662B3"/>
    <w:rsid w:val="00F66597"/>
    <w:rsid w:val="00F66F41"/>
    <w:rsid w:val="00F67EAA"/>
    <w:rsid w:val="00F71299"/>
    <w:rsid w:val="00F71DCB"/>
    <w:rsid w:val="00F72520"/>
    <w:rsid w:val="00F72676"/>
    <w:rsid w:val="00F72BE7"/>
    <w:rsid w:val="00F735AF"/>
    <w:rsid w:val="00F7455A"/>
    <w:rsid w:val="00F7457E"/>
    <w:rsid w:val="00F76B94"/>
    <w:rsid w:val="00F8099E"/>
    <w:rsid w:val="00F81723"/>
    <w:rsid w:val="00F81B21"/>
    <w:rsid w:val="00F837EE"/>
    <w:rsid w:val="00F83979"/>
    <w:rsid w:val="00F83C6A"/>
    <w:rsid w:val="00F848F6"/>
    <w:rsid w:val="00F85861"/>
    <w:rsid w:val="00F85A47"/>
    <w:rsid w:val="00F861E6"/>
    <w:rsid w:val="00F87720"/>
    <w:rsid w:val="00F909CB"/>
    <w:rsid w:val="00F90C57"/>
    <w:rsid w:val="00F910F3"/>
    <w:rsid w:val="00F91C69"/>
    <w:rsid w:val="00F935CF"/>
    <w:rsid w:val="00F97AE7"/>
    <w:rsid w:val="00FA0586"/>
    <w:rsid w:val="00FA085F"/>
    <w:rsid w:val="00FA323D"/>
    <w:rsid w:val="00FA434A"/>
    <w:rsid w:val="00FA4370"/>
    <w:rsid w:val="00FA4555"/>
    <w:rsid w:val="00FA4DDA"/>
    <w:rsid w:val="00FA4F3C"/>
    <w:rsid w:val="00FA577F"/>
    <w:rsid w:val="00FA6129"/>
    <w:rsid w:val="00FA7F24"/>
    <w:rsid w:val="00FB07BD"/>
    <w:rsid w:val="00FB24B4"/>
    <w:rsid w:val="00FB2E03"/>
    <w:rsid w:val="00FB48F2"/>
    <w:rsid w:val="00FB5D97"/>
    <w:rsid w:val="00FB5FB4"/>
    <w:rsid w:val="00FB6CD7"/>
    <w:rsid w:val="00FB77EA"/>
    <w:rsid w:val="00FB7BD1"/>
    <w:rsid w:val="00FC0523"/>
    <w:rsid w:val="00FC0ABE"/>
    <w:rsid w:val="00FC1BA8"/>
    <w:rsid w:val="00FC1F4A"/>
    <w:rsid w:val="00FC2ED6"/>
    <w:rsid w:val="00FC39B9"/>
    <w:rsid w:val="00FC7CE3"/>
    <w:rsid w:val="00FD108F"/>
    <w:rsid w:val="00FD2207"/>
    <w:rsid w:val="00FD3C26"/>
    <w:rsid w:val="00FD401F"/>
    <w:rsid w:val="00FD431C"/>
    <w:rsid w:val="00FD44FF"/>
    <w:rsid w:val="00FD4DE9"/>
    <w:rsid w:val="00FD551F"/>
    <w:rsid w:val="00FD5BBD"/>
    <w:rsid w:val="00FD7935"/>
    <w:rsid w:val="00FD79AA"/>
    <w:rsid w:val="00FD7A19"/>
    <w:rsid w:val="00FD7A27"/>
    <w:rsid w:val="00FE0613"/>
    <w:rsid w:val="00FE1642"/>
    <w:rsid w:val="00FE32B7"/>
    <w:rsid w:val="00FE4179"/>
    <w:rsid w:val="00FE7FC1"/>
    <w:rsid w:val="00FF0C63"/>
    <w:rsid w:val="00FF0DB0"/>
    <w:rsid w:val="00FF3244"/>
    <w:rsid w:val="00FF39EF"/>
    <w:rsid w:val="00FF3E92"/>
    <w:rsid w:val="00FF5087"/>
    <w:rsid w:val="00FF6641"/>
    <w:rsid w:val="00FF756D"/>
    <w:rsid w:val="00FF7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4103E7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67C5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i/>
      <w:color w:val="6076B4" w:themeColor="accent1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bCs/>
      <w:color w:val="2F5897" w:themeColor="text2"/>
      <w:sz w:val="28"/>
      <w:szCs w:val="26"/>
      <w:lang w:eastAsia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i/>
      <w:color w:val="2F5897" w:themeColor="text2"/>
      <w:sz w:val="23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 w:after="0" w:line="264" w:lineRule="auto"/>
      <w:outlineLvl w:val="3"/>
    </w:pPr>
    <w:rPr>
      <w:rFonts w:asciiTheme="majorHAnsi" w:eastAsiaTheme="majorEastAsia" w:hAnsiTheme="majorHAnsi" w:cstheme="majorBidi"/>
      <w:bCs/>
      <w:i/>
      <w:iCs/>
      <w:color w:val="2F5897" w:themeColor="text2"/>
      <w:sz w:val="23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 w:after="0" w:line="264" w:lineRule="auto"/>
      <w:outlineLvl w:val="4"/>
    </w:pPr>
    <w:rPr>
      <w:rFonts w:asciiTheme="majorHAnsi" w:eastAsiaTheme="majorEastAsia" w:hAnsiTheme="majorHAnsi" w:cstheme="majorBidi"/>
      <w:color w:val="2F5897" w:themeColor="text2"/>
      <w:lang w:eastAsia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 w:after="0" w:line="264" w:lineRule="auto"/>
      <w:outlineLvl w:val="5"/>
    </w:pPr>
    <w:rPr>
      <w:rFonts w:asciiTheme="majorHAnsi" w:eastAsiaTheme="majorEastAsia" w:hAnsiTheme="majorHAnsi" w:cstheme="majorBidi"/>
      <w:i/>
      <w:iCs/>
      <w:color w:val="2F5897" w:themeColor="text2"/>
      <w:sz w:val="21"/>
      <w:lang w:eastAsia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 w:after="0" w:line="264" w:lineRule="auto"/>
      <w:outlineLvl w:val="6"/>
    </w:pPr>
    <w:rPr>
      <w:rFonts w:asciiTheme="majorHAnsi" w:eastAsiaTheme="majorEastAsia" w:hAnsiTheme="majorHAnsi" w:cstheme="majorBidi"/>
      <w:i/>
      <w:iCs/>
      <w:color w:val="000000" w:themeColor="text1"/>
      <w:sz w:val="21"/>
      <w:lang w:eastAsia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 w:after="0" w:line="264" w:lineRule="auto"/>
      <w:outlineLvl w:val="7"/>
    </w:pPr>
    <w:rPr>
      <w:rFonts w:asciiTheme="majorHAnsi" w:eastAsiaTheme="majorEastAsia" w:hAnsiTheme="majorHAnsi" w:cstheme="majorBidi"/>
      <w:color w:val="000000" w:themeColor="text1"/>
      <w:sz w:val="20"/>
      <w:szCs w:val="20"/>
      <w:lang w:eastAsia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 w:after="0" w:line="264" w:lineRule="auto"/>
      <w:outlineLvl w:val="8"/>
    </w:pPr>
    <w:rPr>
      <w:rFonts w:asciiTheme="majorHAnsi" w:eastAsiaTheme="majorEastAsia" w:hAnsiTheme="majorHAnsi" w:cstheme="majorBidi"/>
      <w:i/>
      <w:iCs/>
      <w:color w:val="000000" w:themeColor="text1"/>
      <w:sz w:val="20"/>
      <w:szCs w:val="20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Cs/>
      <w:i/>
      <w:color w:val="6076B4" w:themeColor="accent1"/>
      <w:sz w:val="32"/>
      <w:szCs w:val="32"/>
      <w:lang w:eastAsia="en-US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iCs/>
      <w:color w:val="000000" w:themeColor="tex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iCs/>
      <w:color w:val="000000" w:themeColor="text1"/>
      <w:spacing w:val="15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Cs/>
      <w:color w:val="2F5897" w:themeColor="text2"/>
      <w:sz w:val="28"/>
      <w:szCs w:val="26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bCs/>
      <w:i/>
      <w:color w:val="2F5897" w:themeColor="text2"/>
      <w:sz w:val="23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Cs/>
      <w:i/>
      <w:iCs/>
      <w:color w:val="2F5897" w:themeColor="text2"/>
      <w:sz w:val="23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F5897" w:themeColor="text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2F5897" w:themeColor="text2"/>
      <w:sz w:val="21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000000" w:themeColor="text1"/>
      <w:sz w:val="21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000000" w:themeColor="text1"/>
      <w:sz w:val="20"/>
      <w:szCs w:val="20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000000" w:themeColor="text1"/>
      <w:sz w:val="20"/>
      <w:szCs w:val="20"/>
      <w:lang w:eastAsia="en-US"/>
    </w:rPr>
  </w:style>
  <w:style w:type="paragraph" w:styleId="Caption">
    <w:name w:val="caption"/>
    <w:basedOn w:val="Normal"/>
    <w:next w:val="Normal"/>
    <w:uiPriority w:val="35"/>
    <w:unhideWhenUsed/>
    <w:qFormat/>
    <w:pPr>
      <w:spacing w:line="240" w:lineRule="auto"/>
    </w:pPr>
    <w:rPr>
      <w:b/>
      <w:bCs/>
      <w:color w:val="2F5897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300" w:line="240" w:lineRule="auto"/>
      <w:contextualSpacing/>
    </w:pPr>
    <w:rPr>
      <w:rFonts w:asciiTheme="majorHAnsi" w:eastAsiaTheme="majorEastAsia" w:hAnsiTheme="majorHAnsi" w:cstheme="majorBidi"/>
      <w:color w:val="2F5897" w:themeColor="text2"/>
      <w:spacing w:val="5"/>
      <w:kern w:val="28"/>
      <w:sz w:val="60"/>
      <w:szCs w:val="56"/>
      <w14:ligatures w14:val="standardContextual"/>
      <w14:cntxtAlts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olor w:val="2F5897" w:themeColor="text2"/>
      <w:spacing w:val="5"/>
      <w:kern w:val="28"/>
      <w:sz w:val="60"/>
      <w:szCs w:val="56"/>
      <w14:ligatures w14:val="standardContextual"/>
      <w14:cntxtAlts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styleId="Emphasis">
    <w:name w:val="Emphasis"/>
    <w:basedOn w:val="DefaultParagraphFont"/>
    <w:qFormat/>
    <w:rPr>
      <w:i/>
      <w:iCs/>
      <w:color w:val="000000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  <w:rPr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Pr>
      <w:lang w:eastAsia="en-US"/>
    </w:rPr>
  </w:style>
  <w:style w:type="paragraph" w:styleId="ListParagraph">
    <w:name w:val="List Paragraph"/>
    <w:basedOn w:val="Normal"/>
    <w:uiPriority w:val="34"/>
    <w:qFormat/>
    <w:pPr>
      <w:spacing w:after="160" w:line="240" w:lineRule="auto"/>
      <w:ind w:left="1008" w:hanging="288"/>
      <w:contextualSpacing/>
    </w:pPr>
    <w:rPr>
      <w:rFonts w:eastAsiaTheme="minorHAnsi"/>
      <w:sz w:val="21"/>
      <w:lang w:eastAsia="en-US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 w:after="160" w:line="300" w:lineRule="auto"/>
      <w:ind w:left="144" w:right="144"/>
      <w:jc w:val="center"/>
    </w:pPr>
    <w:rPr>
      <w:rFonts w:asciiTheme="majorHAnsi" w:hAnsiTheme="majorHAnsi"/>
      <w:i/>
      <w:iCs/>
      <w:color w:val="6076B4" w:themeColor="accent1"/>
      <w:sz w:val="24"/>
      <w:lang w:eastAsia="en-US" w:bidi="hi-IN"/>
    </w:rPr>
  </w:style>
  <w:style w:type="character" w:customStyle="1" w:styleId="QuoteChar">
    <w:name w:val="Quote Char"/>
    <w:basedOn w:val="DefaultParagraphFont"/>
    <w:link w:val="Quote"/>
    <w:uiPriority w:val="29"/>
    <w:rPr>
      <w:rFonts w:asciiTheme="majorHAnsi" w:hAnsiTheme="majorHAnsi"/>
      <w:i/>
      <w:iCs/>
      <w:color w:val="6076B4" w:themeColor="accent1"/>
      <w:sz w:val="24"/>
      <w:lang w:eastAsia="en-US" w:bidi="hi-IN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36" w:space="8" w:color="6076B4" w:themeColor="accent1"/>
        <w:left w:val="single" w:sz="36" w:space="8" w:color="6076B4" w:themeColor="accent1"/>
        <w:bottom w:val="single" w:sz="36" w:space="8" w:color="6076B4" w:themeColor="accent1"/>
        <w:right w:val="single" w:sz="36" w:space="8" w:color="6076B4" w:themeColor="accent1"/>
      </w:pBdr>
      <w:shd w:val="clear" w:color="auto" w:fill="6076B4" w:themeFill="accent1"/>
      <w:spacing w:before="200" w:after="280" w:line="300" w:lineRule="auto"/>
      <w:ind w:left="936" w:right="936"/>
      <w:jc w:val="center"/>
    </w:pPr>
    <w:rPr>
      <w:rFonts w:asciiTheme="majorHAnsi" w:eastAsiaTheme="majorEastAsia" w:hAnsiTheme="majorHAnsi"/>
      <w:bCs/>
      <w:i/>
      <w:iCs/>
      <w:color w:val="FFFFFF" w:themeColor="background1"/>
      <w:sz w:val="24"/>
      <w:lang w:eastAsia="en-US" w:bidi="hi-IN"/>
      <w14:ligatures w14:val="standardContextual"/>
      <w14:cntxtAlts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rFonts w:asciiTheme="majorHAnsi" w:eastAsiaTheme="majorEastAsia" w:hAnsiTheme="majorHAnsi"/>
      <w:bCs/>
      <w:i/>
      <w:iCs/>
      <w:color w:val="FFFFFF" w:themeColor="background1"/>
      <w:sz w:val="24"/>
      <w:shd w:val="clear" w:color="auto" w:fill="6076B4" w:themeFill="accent1"/>
      <w:lang w:eastAsia="en-US" w:bidi="hi-IN"/>
      <w14:ligatures w14:val="standardContextual"/>
      <w14:cntxtAlts/>
    </w:rPr>
  </w:style>
  <w:style w:type="character" w:styleId="SubtleEmphasis">
    <w:name w:val="Subtle Emphasis"/>
    <w:basedOn w:val="DefaultParagraphFont"/>
    <w:uiPriority w:val="19"/>
    <w:qFormat/>
    <w:rPr>
      <w:i/>
      <w:iCs/>
      <w:color w:val="000000"/>
    </w:rPr>
  </w:style>
  <w:style w:type="character" w:styleId="IntenseEmphasis">
    <w:name w:val="Intense Emphasis"/>
    <w:basedOn w:val="DefaultParagraphFont"/>
    <w:uiPriority w:val="21"/>
    <w:qFormat/>
    <w:rPr>
      <w:b/>
      <w:bCs/>
      <w:i/>
      <w:iCs/>
      <w:color w:val="000000"/>
    </w:rPr>
  </w:style>
  <w:style w:type="character" w:styleId="SubtleReference">
    <w:name w:val="Subtle Reference"/>
    <w:basedOn w:val="DefaultParagraphFont"/>
    <w:uiPriority w:val="31"/>
    <w:qFormat/>
    <w:rPr>
      <w:smallCaps/>
      <w:color w:val="000000"/>
      <w:u w:val="single"/>
    </w:rPr>
  </w:style>
  <w:style w:type="character" w:styleId="IntenseReference">
    <w:name w:val="Intense Reference"/>
    <w:basedOn w:val="DefaultParagraphFont"/>
    <w:uiPriority w:val="32"/>
    <w:qFormat/>
    <w:rPr>
      <w:b/>
      <w:bCs/>
      <w:color w:val="000000"/>
      <w:spacing w:val="5"/>
      <w:u w:val="single"/>
    </w:rPr>
  </w:style>
  <w:style w:type="character" w:styleId="BookTitle">
    <w:name w:val="Book Title"/>
    <w:basedOn w:val="DefaultParagraphFont"/>
    <w:uiPriority w:val="33"/>
    <w:qFormat/>
    <w:rPr>
      <w:b/>
      <w:bCs/>
      <w:smallCaps/>
      <w:spacing w:val="10"/>
    </w:rPr>
  </w:style>
  <w:style w:type="paragraph" w:styleId="TOC1">
    <w:name w:val="toc 1"/>
    <w:basedOn w:val="Normal"/>
    <w:next w:val="Normal"/>
    <w:autoRedefine/>
    <w:uiPriority w:val="39"/>
    <w:unhideWhenUsed/>
    <w:rsid w:val="00CA45F9"/>
    <w:pPr>
      <w:spacing w:after="0" w:line="240" w:lineRule="auto"/>
      <w:jc w:val="center"/>
    </w:pPr>
    <w:rPr>
      <w:sz w:val="48"/>
      <w:szCs w:val="48"/>
      <w:lang w:eastAsia="ja-JP"/>
    </w:rPr>
  </w:style>
  <w:style w:type="table" w:styleId="TableGrid">
    <w:name w:val="Table Grid"/>
    <w:basedOn w:val="TableNormal"/>
    <w:pPr>
      <w:spacing w:after="0" w:line="240" w:lineRule="auto"/>
    </w:pPr>
    <w:rPr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Hyperlink">
    <w:name w:val="Hyperlink"/>
    <w:rsid w:val="00E35593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E35593"/>
  </w:style>
  <w:style w:type="character" w:customStyle="1" w:styleId="aqj">
    <w:name w:val="aqj"/>
    <w:basedOn w:val="DefaultParagraphFont"/>
    <w:rsid w:val="00B84C99"/>
  </w:style>
  <w:style w:type="paragraph" w:styleId="Header">
    <w:name w:val="header"/>
    <w:basedOn w:val="Normal"/>
    <w:link w:val="HeaderChar"/>
    <w:uiPriority w:val="99"/>
    <w:unhideWhenUsed/>
    <w:rsid w:val="003419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41964"/>
  </w:style>
  <w:style w:type="paragraph" w:styleId="Footer">
    <w:name w:val="footer"/>
    <w:basedOn w:val="Normal"/>
    <w:link w:val="FooterChar"/>
    <w:uiPriority w:val="99"/>
    <w:unhideWhenUsed/>
    <w:rsid w:val="003419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1964"/>
  </w:style>
  <w:style w:type="table" w:styleId="LightShading-Accent1">
    <w:name w:val="Light Shading Accent 1"/>
    <w:basedOn w:val="TableNormal"/>
    <w:uiPriority w:val="60"/>
    <w:rsid w:val="00E4752C"/>
    <w:pPr>
      <w:spacing w:after="0" w:line="240" w:lineRule="auto"/>
    </w:pPr>
    <w:rPr>
      <w:color w:val="42558C" w:themeColor="accent1" w:themeShade="BF"/>
    </w:rPr>
    <w:tblPr>
      <w:tblStyleRowBandSize w:val="1"/>
      <w:tblStyleColBandSize w:val="1"/>
      <w:tblBorders>
        <w:top w:val="single" w:sz="8" w:space="0" w:color="6076B4" w:themeColor="accent1"/>
        <w:bottom w:val="single" w:sz="8" w:space="0" w:color="6076B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76B4" w:themeColor="accent1"/>
          <w:left w:val="nil"/>
          <w:bottom w:val="single" w:sz="8" w:space="0" w:color="6076B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76B4" w:themeColor="accent1"/>
          <w:left w:val="nil"/>
          <w:bottom w:val="single" w:sz="8" w:space="0" w:color="6076B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CE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DCEC" w:themeFill="accent1" w:themeFillTint="3F"/>
      </w:tcPr>
    </w:tblStylePr>
  </w:style>
  <w:style w:type="table" w:styleId="MediumGrid1-Accent1">
    <w:name w:val="Medium Grid 1 Accent 1"/>
    <w:basedOn w:val="TableNormal"/>
    <w:uiPriority w:val="67"/>
    <w:rsid w:val="00344614"/>
    <w:pPr>
      <w:spacing w:after="0" w:line="240" w:lineRule="auto"/>
    </w:pPr>
    <w:tblPr>
      <w:tblStyleRowBandSize w:val="1"/>
      <w:tblStyleColBandSize w:val="1"/>
      <w:tblBorders>
        <w:top w:val="single" w:sz="8" w:space="0" w:color="8798C6" w:themeColor="accent1" w:themeTint="BF"/>
        <w:left w:val="single" w:sz="8" w:space="0" w:color="8798C6" w:themeColor="accent1" w:themeTint="BF"/>
        <w:bottom w:val="single" w:sz="8" w:space="0" w:color="8798C6" w:themeColor="accent1" w:themeTint="BF"/>
        <w:right w:val="single" w:sz="8" w:space="0" w:color="8798C6" w:themeColor="accent1" w:themeTint="BF"/>
        <w:insideH w:val="single" w:sz="8" w:space="0" w:color="8798C6" w:themeColor="accent1" w:themeTint="BF"/>
        <w:insideV w:val="single" w:sz="8" w:space="0" w:color="8798C6" w:themeColor="accent1" w:themeTint="BF"/>
      </w:tblBorders>
    </w:tblPr>
    <w:tcPr>
      <w:shd w:val="clear" w:color="auto" w:fill="D7DCEC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98C6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BAD9" w:themeFill="accent1" w:themeFillTint="7F"/>
      </w:tcPr>
    </w:tblStylePr>
    <w:tblStylePr w:type="band1Horz">
      <w:tblPr/>
      <w:tcPr>
        <w:shd w:val="clear" w:color="auto" w:fill="AFBAD9" w:themeFill="accent1" w:themeFillTint="7F"/>
      </w:tcPr>
    </w:tblStylePr>
  </w:style>
  <w:style w:type="paragraph" w:styleId="NormalWeb">
    <w:name w:val="Normal (Web)"/>
    <w:basedOn w:val="Normal"/>
    <w:uiPriority w:val="99"/>
    <w:unhideWhenUsed/>
    <w:rsid w:val="003455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86039E"/>
    <w:rPr>
      <w:color w:val="B2B2B2" w:themeColor="followedHyperlink"/>
      <w:u w:val="single"/>
    </w:rPr>
  </w:style>
  <w:style w:type="paragraph" w:customStyle="1" w:styleId="NoteLevel11">
    <w:name w:val="Note Level 11"/>
    <w:basedOn w:val="Normal"/>
    <w:uiPriority w:val="99"/>
    <w:unhideWhenUsed/>
    <w:rsid w:val="009C0255"/>
    <w:pPr>
      <w:keepNext/>
      <w:numPr>
        <w:numId w:val="7"/>
      </w:numPr>
      <w:spacing w:after="0" w:line="240" w:lineRule="auto"/>
      <w:contextualSpacing/>
      <w:outlineLvl w:val="0"/>
    </w:pPr>
    <w:rPr>
      <w:rFonts w:ascii="Verdana" w:hAnsi="Verdana"/>
      <w:sz w:val="24"/>
      <w:szCs w:val="24"/>
      <w:lang w:eastAsia="en-US"/>
    </w:rPr>
  </w:style>
  <w:style w:type="paragraph" w:customStyle="1" w:styleId="NoteLevel21">
    <w:name w:val="Note Level 21"/>
    <w:basedOn w:val="Normal"/>
    <w:uiPriority w:val="99"/>
    <w:unhideWhenUsed/>
    <w:rsid w:val="009C0255"/>
    <w:pPr>
      <w:keepNext/>
      <w:numPr>
        <w:ilvl w:val="1"/>
        <w:numId w:val="7"/>
      </w:numPr>
      <w:spacing w:after="0" w:line="240" w:lineRule="auto"/>
      <w:contextualSpacing/>
      <w:outlineLvl w:val="1"/>
    </w:pPr>
    <w:rPr>
      <w:rFonts w:ascii="Verdana" w:hAnsi="Verdana"/>
      <w:sz w:val="24"/>
      <w:szCs w:val="24"/>
      <w:lang w:eastAsia="en-US"/>
    </w:rPr>
  </w:style>
  <w:style w:type="paragraph" w:customStyle="1" w:styleId="NoteLevel31">
    <w:name w:val="Note Level 31"/>
    <w:basedOn w:val="Normal"/>
    <w:uiPriority w:val="99"/>
    <w:unhideWhenUsed/>
    <w:rsid w:val="009C0255"/>
    <w:pPr>
      <w:keepNext/>
      <w:numPr>
        <w:ilvl w:val="2"/>
        <w:numId w:val="7"/>
      </w:numPr>
      <w:spacing w:after="0" w:line="240" w:lineRule="auto"/>
      <w:contextualSpacing/>
      <w:outlineLvl w:val="2"/>
    </w:pPr>
    <w:rPr>
      <w:rFonts w:ascii="Verdana" w:hAnsi="Verdana"/>
      <w:sz w:val="24"/>
      <w:szCs w:val="24"/>
      <w:lang w:eastAsia="en-US"/>
    </w:rPr>
  </w:style>
  <w:style w:type="paragraph" w:customStyle="1" w:styleId="NoteLevel41">
    <w:name w:val="Note Level 41"/>
    <w:basedOn w:val="Normal"/>
    <w:uiPriority w:val="99"/>
    <w:unhideWhenUsed/>
    <w:rsid w:val="009C0255"/>
    <w:pPr>
      <w:keepNext/>
      <w:numPr>
        <w:ilvl w:val="3"/>
        <w:numId w:val="7"/>
      </w:numPr>
      <w:spacing w:after="0" w:line="240" w:lineRule="auto"/>
      <w:contextualSpacing/>
      <w:outlineLvl w:val="3"/>
    </w:pPr>
    <w:rPr>
      <w:rFonts w:ascii="Verdana" w:hAnsi="Verdana"/>
      <w:sz w:val="24"/>
      <w:szCs w:val="24"/>
      <w:lang w:eastAsia="en-US"/>
    </w:rPr>
  </w:style>
  <w:style w:type="paragraph" w:customStyle="1" w:styleId="NoteLevel51">
    <w:name w:val="Note Level 51"/>
    <w:basedOn w:val="Normal"/>
    <w:uiPriority w:val="99"/>
    <w:semiHidden/>
    <w:unhideWhenUsed/>
    <w:rsid w:val="009C0255"/>
    <w:pPr>
      <w:keepNext/>
      <w:numPr>
        <w:ilvl w:val="4"/>
        <w:numId w:val="7"/>
      </w:numPr>
      <w:spacing w:after="0" w:line="240" w:lineRule="auto"/>
      <w:contextualSpacing/>
      <w:outlineLvl w:val="4"/>
    </w:pPr>
    <w:rPr>
      <w:rFonts w:ascii="Verdana" w:hAnsi="Verdana"/>
      <w:sz w:val="24"/>
      <w:szCs w:val="24"/>
      <w:lang w:eastAsia="en-US"/>
    </w:rPr>
  </w:style>
  <w:style w:type="paragraph" w:customStyle="1" w:styleId="NoteLevel61">
    <w:name w:val="Note Level 61"/>
    <w:basedOn w:val="Normal"/>
    <w:uiPriority w:val="99"/>
    <w:semiHidden/>
    <w:unhideWhenUsed/>
    <w:rsid w:val="009C0255"/>
    <w:pPr>
      <w:keepNext/>
      <w:numPr>
        <w:ilvl w:val="5"/>
        <w:numId w:val="7"/>
      </w:numPr>
      <w:spacing w:after="0" w:line="240" w:lineRule="auto"/>
      <w:contextualSpacing/>
      <w:outlineLvl w:val="5"/>
    </w:pPr>
    <w:rPr>
      <w:rFonts w:ascii="Verdana" w:hAnsi="Verdana"/>
      <w:sz w:val="24"/>
      <w:szCs w:val="24"/>
      <w:lang w:eastAsia="en-US"/>
    </w:rPr>
  </w:style>
  <w:style w:type="paragraph" w:customStyle="1" w:styleId="NoteLevel71">
    <w:name w:val="Note Level 71"/>
    <w:basedOn w:val="Normal"/>
    <w:uiPriority w:val="99"/>
    <w:unhideWhenUsed/>
    <w:rsid w:val="009C0255"/>
    <w:pPr>
      <w:keepNext/>
      <w:numPr>
        <w:ilvl w:val="6"/>
        <w:numId w:val="7"/>
      </w:numPr>
      <w:spacing w:after="0" w:line="240" w:lineRule="auto"/>
      <w:contextualSpacing/>
      <w:outlineLvl w:val="6"/>
    </w:pPr>
    <w:rPr>
      <w:rFonts w:ascii="Verdana" w:hAnsi="Verdana"/>
      <w:sz w:val="24"/>
      <w:szCs w:val="24"/>
      <w:lang w:eastAsia="en-US"/>
    </w:rPr>
  </w:style>
  <w:style w:type="paragraph" w:customStyle="1" w:styleId="NoteLevel81">
    <w:name w:val="Note Level 81"/>
    <w:basedOn w:val="Normal"/>
    <w:uiPriority w:val="99"/>
    <w:semiHidden/>
    <w:unhideWhenUsed/>
    <w:rsid w:val="009C0255"/>
    <w:pPr>
      <w:keepNext/>
      <w:numPr>
        <w:ilvl w:val="7"/>
        <w:numId w:val="7"/>
      </w:numPr>
      <w:spacing w:after="0" w:line="240" w:lineRule="auto"/>
      <w:contextualSpacing/>
      <w:outlineLvl w:val="7"/>
    </w:pPr>
    <w:rPr>
      <w:rFonts w:ascii="Verdana" w:hAnsi="Verdana"/>
      <w:sz w:val="24"/>
      <w:szCs w:val="24"/>
      <w:lang w:eastAsia="en-US"/>
    </w:rPr>
  </w:style>
  <w:style w:type="paragraph" w:customStyle="1" w:styleId="NoteLevel91">
    <w:name w:val="Note Level 91"/>
    <w:basedOn w:val="Normal"/>
    <w:uiPriority w:val="99"/>
    <w:semiHidden/>
    <w:unhideWhenUsed/>
    <w:rsid w:val="009C0255"/>
    <w:pPr>
      <w:keepNext/>
      <w:numPr>
        <w:ilvl w:val="8"/>
        <w:numId w:val="7"/>
      </w:numPr>
      <w:spacing w:after="0" w:line="240" w:lineRule="auto"/>
      <w:contextualSpacing/>
      <w:outlineLvl w:val="8"/>
    </w:pPr>
    <w:rPr>
      <w:rFonts w:ascii="Verdana" w:hAnsi="Verdana"/>
      <w:sz w:val="24"/>
      <w:szCs w:val="24"/>
      <w:lang w:eastAsia="en-US"/>
    </w:rPr>
  </w:style>
  <w:style w:type="paragraph" w:styleId="Revision">
    <w:name w:val="Revision"/>
    <w:hidden/>
    <w:uiPriority w:val="99"/>
    <w:semiHidden/>
    <w:rsid w:val="001E69C7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rsid w:val="0070675E"/>
    <w:pPr>
      <w:spacing w:after="0" w:line="240" w:lineRule="auto"/>
    </w:pPr>
    <w:rPr>
      <w:rFonts w:ascii="Palatino Linotype" w:eastAsia="Malgun Gothic" w:hAnsi="Palatino Linotype" w:cs="Times New Roman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rsid w:val="0070675E"/>
    <w:pPr>
      <w:spacing w:after="0" w:line="240" w:lineRule="auto"/>
    </w:pPr>
    <w:rPr>
      <w:rFonts w:ascii="Palatino Linotype" w:eastAsia="Malgun Gothic" w:hAnsi="Palatino Linotype" w:cs="Times New Roman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gc">
    <w:name w:val="_tgc"/>
    <w:basedOn w:val="DefaultParagraphFont"/>
    <w:rsid w:val="00D90346"/>
  </w:style>
  <w:style w:type="character" w:customStyle="1" w:styleId="d8e">
    <w:name w:val="_d8e"/>
    <w:basedOn w:val="DefaultParagraphFont"/>
    <w:rsid w:val="00D9034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67C5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i/>
      <w:color w:val="6076B4" w:themeColor="accent1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bCs/>
      <w:color w:val="2F5897" w:themeColor="text2"/>
      <w:sz w:val="28"/>
      <w:szCs w:val="26"/>
      <w:lang w:eastAsia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i/>
      <w:color w:val="2F5897" w:themeColor="text2"/>
      <w:sz w:val="23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 w:after="0" w:line="264" w:lineRule="auto"/>
      <w:outlineLvl w:val="3"/>
    </w:pPr>
    <w:rPr>
      <w:rFonts w:asciiTheme="majorHAnsi" w:eastAsiaTheme="majorEastAsia" w:hAnsiTheme="majorHAnsi" w:cstheme="majorBidi"/>
      <w:bCs/>
      <w:i/>
      <w:iCs/>
      <w:color w:val="2F5897" w:themeColor="text2"/>
      <w:sz w:val="23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 w:after="0" w:line="264" w:lineRule="auto"/>
      <w:outlineLvl w:val="4"/>
    </w:pPr>
    <w:rPr>
      <w:rFonts w:asciiTheme="majorHAnsi" w:eastAsiaTheme="majorEastAsia" w:hAnsiTheme="majorHAnsi" w:cstheme="majorBidi"/>
      <w:color w:val="2F5897" w:themeColor="text2"/>
      <w:lang w:eastAsia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 w:after="0" w:line="264" w:lineRule="auto"/>
      <w:outlineLvl w:val="5"/>
    </w:pPr>
    <w:rPr>
      <w:rFonts w:asciiTheme="majorHAnsi" w:eastAsiaTheme="majorEastAsia" w:hAnsiTheme="majorHAnsi" w:cstheme="majorBidi"/>
      <w:i/>
      <w:iCs/>
      <w:color w:val="2F5897" w:themeColor="text2"/>
      <w:sz w:val="21"/>
      <w:lang w:eastAsia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 w:after="0" w:line="264" w:lineRule="auto"/>
      <w:outlineLvl w:val="6"/>
    </w:pPr>
    <w:rPr>
      <w:rFonts w:asciiTheme="majorHAnsi" w:eastAsiaTheme="majorEastAsia" w:hAnsiTheme="majorHAnsi" w:cstheme="majorBidi"/>
      <w:i/>
      <w:iCs/>
      <w:color w:val="000000" w:themeColor="text1"/>
      <w:sz w:val="21"/>
      <w:lang w:eastAsia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 w:after="0" w:line="264" w:lineRule="auto"/>
      <w:outlineLvl w:val="7"/>
    </w:pPr>
    <w:rPr>
      <w:rFonts w:asciiTheme="majorHAnsi" w:eastAsiaTheme="majorEastAsia" w:hAnsiTheme="majorHAnsi" w:cstheme="majorBidi"/>
      <w:color w:val="000000" w:themeColor="text1"/>
      <w:sz w:val="20"/>
      <w:szCs w:val="20"/>
      <w:lang w:eastAsia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 w:after="0" w:line="264" w:lineRule="auto"/>
      <w:outlineLvl w:val="8"/>
    </w:pPr>
    <w:rPr>
      <w:rFonts w:asciiTheme="majorHAnsi" w:eastAsiaTheme="majorEastAsia" w:hAnsiTheme="majorHAnsi" w:cstheme="majorBidi"/>
      <w:i/>
      <w:iCs/>
      <w:color w:val="000000" w:themeColor="text1"/>
      <w:sz w:val="20"/>
      <w:szCs w:val="20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Cs/>
      <w:i/>
      <w:color w:val="6076B4" w:themeColor="accent1"/>
      <w:sz w:val="32"/>
      <w:szCs w:val="32"/>
      <w:lang w:eastAsia="en-US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iCs/>
      <w:color w:val="000000" w:themeColor="tex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iCs/>
      <w:color w:val="000000" w:themeColor="text1"/>
      <w:spacing w:val="15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Cs/>
      <w:color w:val="2F5897" w:themeColor="text2"/>
      <w:sz w:val="28"/>
      <w:szCs w:val="26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bCs/>
      <w:i/>
      <w:color w:val="2F5897" w:themeColor="text2"/>
      <w:sz w:val="23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Cs/>
      <w:i/>
      <w:iCs/>
      <w:color w:val="2F5897" w:themeColor="text2"/>
      <w:sz w:val="23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F5897" w:themeColor="text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2F5897" w:themeColor="text2"/>
      <w:sz w:val="21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000000" w:themeColor="text1"/>
      <w:sz w:val="21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000000" w:themeColor="text1"/>
      <w:sz w:val="20"/>
      <w:szCs w:val="20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000000" w:themeColor="text1"/>
      <w:sz w:val="20"/>
      <w:szCs w:val="20"/>
      <w:lang w:eastAsia="en-US"/>
    </w:rPr>
  </w:style>
  <w:style w:type="paragraph" w:styleId="Caption">
    <w:name w:val="caption"/>
    <w:basedOn w:val="Normal"/>
    <w:next w:val="Normal"/>
    <w:uiPriority w:val="35"/>
    <w:unhideWhenUsed/>
    <w:qFormat/>
    <w:pPr>
      <w:spacing w:line="240" w:lineRule="auto"/>
    </w:pPr>
    <w:rPr>
      <w:b/>
      <w:bCs/>
      <w:color w:val="2F5897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300" w:line="240" w:lineRule="auto"/>
      <w:contextualSpacing/>
    </w:pPr>
    <w:rPr>
      <w:rFonts w:asciiTheme="majorHAnsi" w:eastAsiaTheme="majorEastAsia" w:hAnsiTheme="majorHAnsi" w:cstheme="majorBidi"/>
      <w:color w:val="2F5897" w:themeColor="text2"/>
      <w:spacing w:val="5"/>
      <w:kern w:val="28"/>
      <w:sz w:val="60"/>
      <w:szCs w:val="56"/>
      <w14:ligatures w14:val="standardContextual"/>
      <w14:cntxtAlts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olor w:val="2F5897" w:themeColor="text2"/>
      <w:spacing w:val="5"/>
      <w:kern w:val="28"/>
      <w:sz w:val="60"/>
      <w:szCs w:val="56"/>
      <w14:ligatures w14:val="standardContextual"/>
      <w14:cntxtAlts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styleId="Emphasis">
    <w:name w:val="Emphasis"/>
    <w:basedOn w:val="DefaultParagraphFont"/>
    <w:qFormat/>
    <w:rPr>
      <w:i/>
      <w:iCs/>
      <w:color w:val="000000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  <w:rPr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Pr>
      <w:lang w:eastAsia="en-US"/>
    </w:rPr>
  </w:style>
  <w:style w:type="paragraph" w:styleId="ListParagraph">
    <w:name w:val="List Paragraph"/>
    <w:basedOn w:val="Normal"/>
    <w:uiPriority w:val="34"/>
    <w:qFormat/>
    <w:pPr>
      <w:spacing w:after="160" w:line="240" w:lineRule="auto"/>
      <w:ind w:left="1008" w:hanging="288"/>
      <w:contextualSpacing/>
    </w:pPr>
    <w:rPr>
      <w:rFonts w:eastAsiaTheme="minorHAnsi"/>
      <w:sz w:val="21"/>
      <w:lang w:eastAsia="en-US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 w:after="160" w:line="300" w:lineRule="auto"/>
      <w:ind w:left="144" w:right="144"/>
      <w:jc w:val="center"/>
    </w:pPr>
    <w:rPr>
      <w:rFonts w:asciiTheme="majorHAnsi" w:hAnsiTheme="majorHAnsi"/>
      <w:i/>
      <w:iCs/>
      <w:color w:val="6076B4" w:themeColor="accent1"/>
      <w:sz w:val="24"/>
      <w:lang w:eastAsia="en-US" w:bidi="hi-IN"/>
    </w:rPr>
  </w:style>
  <w:style w:type="character" w:customStyle="1" w:styleId="QuoteChar">
    <w:name w:val="Quote Char"/>
    <w:basedOn w:val="DefaultParagraphFont"/>
    <w:link w:val="Quote"/>
    <w:uiPriority w:val="29"/>
    <w:rPr>
      <w:rFonts w:asciiTheme="majorHAnsi" w:hAnsiTheme="majorHAnsi"/>
      <w:i/>
      <w:iCs/>
      <w:color w:val="6076B4" w:themeColor="accent1"/>
      <w:sz w:val="24"/>
      <w:lang w:eastAsia="en-US" w:bidi="hi-IN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36" w:space="8" w:color="6076B4" w:themeColor="accent1"/>
        <w:left w:val="single" w:sz="36" w:space="8" w:color="6076B4" w:themeColor="accent1"/>
        <w:bottom w:val="single" w:sz="36" w:space="8" w:color="6076B4" w:themeColor="accent1"/>
        <w:right w:val="single" w:sz="36" w:space="8" w:color="6076B4" w:themeColor="accent1"/>
      </w:pBdr>
      <w:shd w:val="clear" w:color="auto" w:fill="6076B4" w:themeFill="accent1"/>
      <w:spacing w:before="200" w:after="280" w:line="300" w:lineRule="auto"/>
      <w:ind w:left="936" w:right="936"/>
      <w:jc w:val="center"/>
    </w:pPr>
    <w:rPr>
      <w:rFonts w:asciiTheme="majorHAnsi" w:eastAsiaTheme="majorEastAsia" w:hAnsiTheme="majorHAnsi"/>
      <w:bCs/>
      <w:i/>
      <w:iCs/>
      <w:color w:val="FFFFFF" w:themeColor="background1"/>
      <w:sz w:val="24"/>
      <w:lang w:eastAsia="en-US" w:bidi="hi-IN"/>
      <w14:ligatures w14:val="standardContextual"/>
      <w14:cntxtAlts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rFonts w:asciiTheme="majorHAnsi" w:eastAsiaTheme="majorEastAsia" w:hAnsiTheme="majorHAnsi"/>
      <w:bCs/>
      <w:i/>
      <w:iCs/>
      <w:color w:val="FFFFFF" w:themeColor="background1"/>
      <w:sz w:val="24"/>
      <w:shd w:val="clear" w:color="auto" w:fill="6076B4" w:themeFill="accent1"/>
      <w:lang w:eastAsia="en-US" w:bidi="hi-IN"/>
      <w14:ligatures w14:val="standardContextual"/>
      <w14:cntxtAlts/>
    </w:rPr>
  </w:style>
  <w:style w:type="character" w:styleId="SubtleEmphasis">
    <w:name w:val="Subtle Emphasis"/>
    <w:basedOn w:val="DefaultParagraphFont"/>
    <w:uiPriority w:val="19"/>
    <w:qFormat/>
    <w:rPr>
      <w:i/>
      <w:iCs/>
      <w:color w:val="000000"/>
    </w:rPr>
  </w:style>
  <w:style w:type="character" w:styleId="IntenseEmphasis">
    <w:name w:val="Intense Emphasis"/>
    <w:basedOn w:val="DefaultParagraphFont"/>
    <w:uiPriority w:val="21"/>
    <w:qFormat/>
    <w:rPr>
      <w:b/>
      <w:bCs/>
      <w:i/>
      <w:iCs/>
      <w:color w:val="000000"/>
    </w:rPr>
  </w:style>
  <w:style w:type="character" w:styleId="SubtleReference">
    <w:name w:val="Subtle Reference"/>
    <w:basedOn w:val="DefaultParagraphFont"/>
    <w:uiPriority w:val="31"/>
    <w:qFormat/>
    <w:rPr>
      <w:smallCaps/>
      <w:color w:val="000000"/>
      <w:u w:val="single"/>
    </w:rPr>
  </w:style>
  <w:style w:type="character" w:styleId="IntenseReference">
    <w:name w:val="Intense Reference"/>
    <w:basedOn w:val="DefaultParagraphFont"/>
    <w:uiPriority w:val="32"/>
    <w:qFormat/>
    <w:rPr>
      <w:b/>
      <w:bCs/>
      <w:color w:val="000000"/>
      <w:spacing w:val="5"/>
      <w:u w:val="single"/>
    </w:rPr>
  </w:style>
  <w:style w:type="character" w:styleId="BookTitle">
    <w:name w:val="Book Title"/>
    <w:basedOn w:val="DefaultParagraphFont"/>
    <w:uiPriority w:val="33"/>
    <w:qFormat/>
    <w:rPr>
      <w:b/>
      <w:bCs/>
      <w:smallCaps/>
      <w:spacing w:val="10"/>
    </w:rPr>
  </w:style>
  <w:style w:type="paragraph" w:styleId="TOC1">
    <w:name w:val="toc 1"/>
    <w:basedOn w:val="Normal"/>
    <w:next w:val="Normal"/>
    <w:autoRedefine/>
    <w:uiPriority w:val="39"/>
    <w:unhideWhenUsed/>
    <w:rsid w:val="00CA45F9"/>
    <w:pPr>
      <w:spacing w:after="0" w:line="240" w:lineRule="auto"/>
      <w:jc w:val="center"/>
    </w:pPr>
    <w:rPr>
      <w:sz w:val="48"/>
      <w:szCs w:val="48"/>
      <w:lang w:eastAsia="ja-JP"/>
    </w:rPr>
  </w:style>
  <w:style w:type="table" w:styleId="TableGrid">
    <w:name w:val="Table Grid"/>
    <w:basedOn w:val="TableNormal"/>
    <w:pPr>
      <w:spacing w:after="0" w:line="240" w:lineRule="auto"/>
    </w:pPr>
    <w:rPr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Hyperlink">
    <w:name w:val="Hyperlink"/>
    <w:rsid w:val="00E35593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E35593"/>
  </w:style>
  <w:style w:type="character" w:customStyle="1" w:styleId="aqj">
    <w:name w:val="aqj"/>
    <w:basedOn w:val="DefaultParagraphFont"/>
    <w:rsid w:val="00B84C99"/>
  </w:style>
  <w:style w:type="paragraph" w:styleId="Header">
    <w:name w:val="header"/>
    <w:basedOn w:val="Normal"/>
    <w:link w:val="HeaderChar"/>
    <w:uiPriority w:val="99"/>
    <w:unhideWhenUsed/>
    <w:rsid w:val="003419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41964"/>
  </w:style>
  <w:style w:type="paragraph" w:styleId="Footer">
    <w:name w:val="footer"/>
    <w:basedOn w:val="Normal"/>
    <w:link w:val="FooterChar"/>
    <w:uiPriority w:val="99"/>
    <w:unhideWhenUsed/>
    <w:rsid w:val="003419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1964"/>
  </w:style>
  <w:style w:type="table" w:styleId="LightShading-Accent1">
    <w:name w:val="Light Shading Accent 1"/>
    <w:basedOn w:val="TableNormal"/>
    <w:uiPriority w:val="60"/>
    <w:rsid w:val="00E4752C"/>
    <w:pPr>
      <w:spacing w:after="0" w:line="240" w:lineRule="auto"/>
    </w:pPr>
    <w:rPr>
      <w:color w:val="42558C" w:themeColor="accent1" w:themeShade="BF"/>
    </w:rPr>
    <w:tblPr>
      <w:tblStyleRowBandSize w:val="1"/>
      <w:tblStyleColBandSize w:val="1"/>
      <w:tblBorders>
        <w:top w:val="single" w:sz="8" w:space="0" w:color="6076B4" w:themeColor="accent1"/>
        <w:bottom w:val="single" w:sz="8" w:space="0" w:color="6076B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76B4" w:themeColor="accent1"/>
          <w:left w:val="nil"/>
          <w:bottom w:val="single" w:sz="8" w:space="0" w:color="6076B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76B4" w:themeColor="accent1"/>
          <w:left w:val="nil"/>
          <w:bottom w:val="single" w:sz="8" w:space="0" w:color="6076B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CE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DCEC" w:themeFill="accent1" w:themeFillTint="3F"/>
      </w:tcPr>
    </w:tblStylePr>
  </w:style>
  <w:style w:type="table" w:styleId="MediumGrid1-Accent1">
    <w:name w:val="Medium Grid 1 Accent 1"/>
    <w:basedOn w:val="TableNormal"/>
    <w:uiPriority w:val="67"/>
    <w:rsid w:val="00344614"/>
    <w:pPr>
      <w:spacing w:after="0" w:line="240" w:lineRule="auto"/>
    </w:pPr>
    <w:tblPr>
      <w:tblStyleRowBandSize w:val="1"/>
      <w:tblStyleColBandSize w:val="1"/>
      <w:tblBorders>
        <w:top w:val="single" w:sz="8" w:space="0" w:color="8798C6" w:themeColor="accent1" w:themeTint="BF"/>
        <w:left w:val="single" w:sz="8" w:space="0" w:color="8798C6" w:themeColor="accent1" w:themeTint="BF"/>
        <w:bottom w:val="single" w:sz="8" w:space="0" w:color="8798C6" w:themeColor="accent1" w:themeTint="BF"/>
        <w:right w:val="single" w:sz="8" w:space="0" w:color="8798C6" w:themeColor="accent1" w:themeTint="BF"/>
        <w:insideH w:val="single" w:sz="8" w:space="0" w:color="8798C6" w:themeColor="accent1" w:themeTint="BF"/>
        <w:insideV w:val="single" w:sz="8" w:space="0" w:color="8798C6" w:themeColor="accent1" w:themeTint="BF"/>
      </w:tblBorders>
    </w:tblPr>
    <w:tcPr>
      <w:shd w:val="clear" w:color="auto" w:fill="D7DCEC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98C6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BAD9" w:themeFill="accent1" w:themeFillTint="7F"/>
      </w:tcPr>
    </w:tblStylePr>
    <w:tblStylePr w:type="band1Horz">
      <w:tblPr/>
      <w:tcPr>
        <w:shd w:val="clear" w:color="auto" w:fill="AFBAD9" w:themeFill="accent1" w:themeFillTint="7F"/>
      </w:tcPr>
    </w:tblStylePr>
  </w:style>
  <w:style w:type="paragraph" w:styleId="NormalWeb">
    <w:name w:val="Normal (Web)"/>
    <w:basedOn w:val="Normal"/>
    <w:uiPriority w:val="99"/>
    <w:unhideWhenUsed/>
    <w:rsid w:val="003455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86039E"/>
    <w:rPr>
      <w:color w:val="B2B2B2" w:themeColor="followedHyperlink"/>
      <w:u w:val="single"/>
    </w:rPr>
  </w:style>
  <w:style w:type="paragraph" w:customStyle="1" w:styleId="NoteLevel11">
    <w:name w:val="Note Level 11"/>
    <w:basedOn w:val="Normal"/>
    <w:uiPriority w:val="99"/>
    <w:unhideWhenUsed/>
    <w:rsid w:val="009C0255"/>
    <w:pPr>
      <w:keepNext/>
      <w:numPr>
        <w:numId w:val="7"/>
      </w:numPr>
      <w:spacing w:after="0" w:line="240" w:lineRule="auto"/>
      <w:contextualSpacing/>
      <w:outlineLvl w:val="0"/>
    </w:pPr>
    <w:rPr>
      <w:rFonts w:ascii="Verdana" w:hAnsi="Verdana"/>
      <w:sz w:val="24"/>
      <w:szCs w:val="24"/>
      <w:lang w:eastAsia="en-US"/>
    </w:rPr>
  </w:style>
  <w:style w:type="paragraph" w:customStyle="1" w:styleId="NoteLevel21">
    <w:name w:val="Note Level 21"/>
    <w:basedOn w:val="Normal"/>
    <w:uiPriority w:val="99"/>
    <w:unhideWhenUsed/>
    <w:rsid w:val="009C0255"/>
    <w:pPr>
      <w:keepNext/>
      <w:numPr>
        <w:ilvl w:val="1"/>
        <w:numId w:val="7"/>
      </w:numPr>
      <w:spacing w:after="0" w:line="240" w:lineRule="auto"/>
      <w:contextualSpacing/>
      <w:outlineLvl w:val="1"/>
    </w:pPr>
    <w:rPr>
      <w:rFonts w:ascii="Verdana" w:hAnsi="Verdana"/>
      <w:sz w:val="24"/>
      <w:szCs w:val="24"/>
      <w:lang w:eastAsia="en-US"/>
    </w:rPr>
  </w:style>
  <w:style w:type="paragraph" w:customStyle="1" w:styleId="NoteLevel31">
    <w:name w:val="Note Level 31"/>
    <w:basedOn w:val="Normal"/>
    <w:uiPriority w:val="99"/>
    <w:unhideWhenUsed/>
    <w:rsid w:val="009C0255"/>
    <w:pPr>
      <w:keepNext/>
      <w:numPr>
        <w:ilvl w:val="2"/>
        <w:numId w:val="7"/>
      </w:numPr>
      <w:spacing w:after="0" w:line="240" w:lineRule="auto"/>
      <w:contextualSpacing/>
      <w:outlineLvl w:val="2"/>
    </w:pPr>
    <w:rPr>
      <w:rFonts w:ascii="Verdana" w:hAnsi="Verdana"/>
      <w:sz w:val="24"/>
      <w:szCs w:val="24"/>
      <w:lang w:eastAsia="en-US"/>
    </w:rPr>
  </w:style>
  <w:style w:type="paragraph" w:customStyle="1" w:styleId="NoteLevel41">
    <w:name w:val="Note Level 41"/>
    <w:basedOn w:val="Normal"/>
    <w:uiPriority w:val="99"/>
    <w:unhideWhenUsed/>
    <w:rsid w:val="009C0255"/>
    <w:pPr>
      <w:keepNext/>
      <w:numPr>
        <w:ilvl w:val="3"/>
        <w:numId w:val="7"/>
      </w:numPr>
      <w:spacing w:after="0" w:line="240" w:lineRule="auto"/>
      <w:contextualSpacing/>
      <w:outlineLvl w:val="3"/>
    </w:pPr>
    <w:rPr>
      <w:rFonts w:ascii="Verdana" w:hAnsi="Verdana"/>
      <w:sz w:val="24"/>
      <w:szCs w:val="24"/>
      <w:lang w:eastAsia="en-US"/>
    </w:rPr>
  </w:style>
  <w:style w:type="paragraph" w:customStyle="1" w:styleId="NoteLevel51">
    <w:name w:val="Note Level 51"/>
    <w:basedOn w:val="Normal"/>
    <w:uiPriority w:val="99"/>
    <w:semiHidden/>
    <w:unhideWhenUsed/>
    <w:rsid w:val="009C0255"/>
    <w:pPr>
      <w:keepNext/>
      <w:numPr>
        <w:ilvl w:val="4"/>
        <w:numId w:val="7"/>
      </w:numPr>
      <w:spacing w:after="0" w:line="240" w:lineRule="auto"/>
      <w:contextualSpacing/>
      <w:outlineLvl w:val="4"/>
    </w:pPr>
    <w:rPr>
      <w:rFonts w:ascii="Verdana" w:hAnsi="Verdana"/>
      <w:sz w:val="24"/>
      <w:szCs w:val="24"/>
      <w:lang w:eastAsia="en-US"/>
    </w:rPr>
  </w:style>
  <w:style w:type="paragraph" w:customStyle="1" w:styleId="NoteLevel61">
    <w:name w:val="Note Level 61"/>
    <w:basedOn w:val="Normal"/>
    <w:uiPriority w:val="99"/>
    <w:semiHidden/>
    <w:unhideWhenUsed/>
    <w:rsid w:val="009C0255"/>
    <w:pPr>
      <w:keepNext/>
      <w:numPr>
        <w:ilvl w:val="5"/>
        <w:numId w:val="7"/>
      </w:numPr>
      <w:spacing w:after="0" w:line="240" w:lineRule="auto"/>
      <w:contextualSpacing/>
      <w:outlineLvl w:val="5"/>
    </w:pPr>
    <w:rPr>
      <w:rFonts w:ascii="Verdana" w:hAnsi="Verdana"/>
      <w:sz w:val="24"/>
      <w:szCs w:val="24"/>
      <w:lang w:eastAsia="en-US"/>
    </w:rPr>
  </w:style>
  <w:style w:type="paragraph" w:customStyle="1" w:styleId="NoteLevel71">
    <w:name w:val="Note Level 71"/>
    <w:basedOn w:val="Normal"/>
    <w:uiPriority w:val="99"/>
    <w:unhideWhenUsed/>
    <w:rsid w:val="009C0255"/>
    <w:pPr>
      <w:keepNext/>
      <w:numPr>
        <w:ilvl w:val="6"/>
        <w:numId w:val="7"/>
      </w:numPr>
      <w:spacing w:after="0" w:line="240" w:lineRule="auto"/>
      <w:contextualSpacing/>
      <w:outlineLvl w:val="6"/>
    </w:pPr>
    <w:rPr>
      <w:rFonts w:ascii="Verdana" w:hAnsi="Verdana"/>
      <w:sz w:val="24"/>
      <w:szCs w:val="24"/>
      <w:lang w:eastAsia="en-US"/>
    </w:rPr>
  </w:style>
  <w:style w:type="paragraph" w:customStyle="1" w:styleId="NoteLevel81">
    <w:name w:val="Note Level 81"/>
    <w:basedOn w:val="Normal"/>
    <w:uiPriority w:val="99"/>
    <w:semiHidden/>
    <w:unhideWhenUsed/>
    <w:rsid w:val="009C0255"/>
    <w:pPr>
      <w:keepNext/>
      <w:numPr>
        <w:ilvl w:val="7"/>
        <w:numId w:val="7"/>
      </w:numPr>
      <w:spacing w:after="0" w:line="240" w:lineRule="auto"/>
      <w:contextualSpacing/>
      <w:outlineLvl w:val="7"/>
    </w:pPr>
    <w:rPr>
      <w:rFonts w:ascii="Verdana" w:hAnsi="Verdana"/>
      <w:sz w:val="24"/>
      <w:szCs w:val="24"/>
      <w:lang w:eastAsia="en-US"/>
    </w:rPr>
  </w:style>
  <w:style w:type="paragraph" w:customStyle="1" w:styleId="NoteLevel91">
    <w:name w:val="Note Level 91"/>
    <w:basedOn w:val="Normal"/>
    <w:uiPriority w:val="99"/>
    <w:semiHidden/>
    <w:unhideWhenUsed/>
    <w:rsid w:val="009C0255"/>
    <w:pPr>
      <w:keepNext/>
      <w:numPr>
        <w:ilvl w:val="8"/>
        <w:numId w:val="7"/>
      </w:numPr>
      <w:spacing w:after="0" w:line="240" w:lineRule="auto"/>
      <w:contextualSpacing/>
      <w:outlineLvl w:val="8"/>
    </w:pPr>
    <w:rPr>
      <w:rFonts w:ascii="Verdana" w:hAnsi="Verdana"/>
      <w:sz w:val="24"/>
      <w:szCs w:val="24"/>
      <w:lang w:eastAsia="en-US"/>
    </w:rPr>
  </w:style>
  <w:style w:type="paragraph" w:styleId="Revision">
    <w:name w:val="Revision"/>
    <w:hidden/>
    <w:uiPriority w:val="99"/>
    <w:semiHidden/>
    <w:rsid w:val="001E69C7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rsid w:val="0070675E"/>
    <w:pPr>
      <w:spacing w:after="0" w:line="240" w:lineRule="auto"/>
    </w:pPr>
    <w:rPr>
      <w:rFonts w:ascii="Palatino Linotype" w:eastAsia="Malgun Gothic" w:hAnsi="Palatino Linotype" w:cs="Times New Roman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rsid w:val="0070675E"/>
    <w:pPr>
      <w:spacing w:after="0" w:line="240" w:lineRule="auto"/>
    </w:pPr>
    <w:rPr>
      <w:rFonts w:ascii="Palatino Linotype" w:eastAsia="Malgun Gothic" w:hAnsi="Palatino Linotype" w:cs="Times New Roman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gc">
    <w:name w:val="_tgc"/>
    <w:basedOn w:val="DefaultParagraphFont"/>
    <w:rsid w:val="00D90346"/>
  </w:style>
  <w:style w:type="character" w:customStyle="1" w:styleId="d8e">
    <w:name w:val="_d8e"/>
    <w:basedOn w:val="DefaultParagraphFont"/>
    <w:rsid w:val="00D90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15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81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8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83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6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307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39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92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4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91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08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1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5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9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9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8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5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0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3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9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5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0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9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5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2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2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59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134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60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9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9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3676">
          <w:marLeft w:val="120"/>
          <w:marRight w:val="4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15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054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213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935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4536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FEFEF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9401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8D8D8"/>
                                    <w:left w:val="none" w:sz="0" w:space="0" w:color="auto"/>
                                    <w:bottom w:val="none" w:sz="0" w:space="0" w:color="D8D8D8"/>
                                    <w:right w:val="none" w:sz="0" w:space="0" w:color="auto"/>
                                  </w:divBdr>
                                  <w:divsChild>
                                    <w:div w:id="1646424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243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97567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3115571">
                                                  <w:marLeft w:val="6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4872879">
                                                      <w:marLeft w:val="0"/>
                                                      <w:marRight w:val="225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61475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2680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1941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6372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DDD"/>
                                                                        <w:left w:val="single" w:sz="6" w:space="0" w:color="DDDDDD"/>
                                                                        <w:bottom w:val="single" w:sz="6" w:space="0" w:color="DDDDDD"/>
                                                                        <w:right w:val="single" w:sz="6" w:space="0" w:color="DDDDDD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02854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3243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6184294">
                                                      <w:marLeft w:val="0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9" w:color="D8D8D8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81212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9568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1140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41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284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49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92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616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413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468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33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81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2389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5067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5691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225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4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9302258">
          <w:marLeft w:val="0"/>
          <w:marRight w:val="12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92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85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781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721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548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4049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740869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1237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0566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0809643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2109772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356845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97492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996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0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8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90510">
                  <w:marLeft w:val="0"/>
                  <w:marRight w:val="0"/>
                  <w:marTop w:val="0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</w:div>
              </w:divsChild>
            </w:div>
          </w:divsChild>
        </w:div>
      </w:divsChild>
    </w:div>
    <w:div w:id="32239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36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18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9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33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83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29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87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6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05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9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32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7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9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3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709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34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9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869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55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71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661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372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91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56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24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88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4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33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25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02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47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35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95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9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55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93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80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723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1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35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41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77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60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97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6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399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2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97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94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39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25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9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9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02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45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07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606238">
          <w:marLeft w:val="0"/>
          <w:marRight w:val="22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23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337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995800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204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DDDDD"/>
                            <w:left w:val="single" w:sz="6" w:space="0" w:color="DDDDDD"/>
                            <w:bottom w:val="single" w:sz="6" w:space="0" w:color="DDDDDD"/>
                            <w:right w:val="single" w:sz="6" w:space="0" w:color="DDDDDD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4357178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208946">
              <w:marLeft w:val="0"/>
              <w:marRight w:val="0"/>
              <w:marTop w:val="105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70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0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33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01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282029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50910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74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92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84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49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231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13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5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55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17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197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192277">
                  <w:marLeft w:val="0"/>
                  <w:marRight w:val="0"/>
                  <w:marTop w:val="15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57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740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0027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537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3426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8330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350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9626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63250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8749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04764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4827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2004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9732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753579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6047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4741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4913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84392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5410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55018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04283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0808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8420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44365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9653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00420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37565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6154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59131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2584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75656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39596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499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6265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34006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67536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2172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0822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3096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074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27268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7884005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11232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68778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9329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8908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601954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104052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1921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60705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396570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6427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1854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4963060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6624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97731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585213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71935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8493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85059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602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3995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70364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0760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7416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15830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73738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9858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75358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374661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10493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6916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44998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89338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2102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537555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3788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688694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04832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2074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595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92962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44421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75185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635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526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62651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89042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3792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25507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0607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622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58376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7434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981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4847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2322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21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621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4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06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144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568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4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34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7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60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0115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6" w:color="auto"/>
            <w:bottom w:val="none" w:sz="0" w:space="0" w:color="auto"/>
            <w:right w:val="none" w:sz="0" w:space="0" w:color="auto"/>
          </w:divBdr>
          <w:divsChild>
            <w:div w:id="523329874">
              <w:marLeft w:val="6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784350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716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346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456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761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85113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62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748479">
                  <w:marLeft w:val="0"/>
                  <w:marRight w:val="75"/>
                  <w:marTop w:val="0"/>
                  <w:marBottom w:val="0"/>
                  <w:divBdr>
                    <w:top w:val="single" w:sz="6" w:space="9" w:color="D8D8D8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4166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5825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07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64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93861">
          <w:marLeft w:val="120"/>
          <w:marRight w:val="4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45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994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985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45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103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FEFEF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1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8D8D8"/>
                                    <w:left w:val="none" w:sz="0" w:space="0" w:color="auto"/>
                                    <w:bottom w:val="none" w:sz="0" w:space="0" w:color="D8D8D8"/>
                                    <w:right w:val="none" w:sz="0" w:space="0" w:color="auto"/>
                                  </w:divBdr>
                                  <w:divsChild>
                                    <w:div w:id="17599848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4751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1007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8004396">
                                                  <w:marLeft w:val="6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55195330">
                                                      <w:marLeft w:val="0"/>
                                                      <w:marRight w:val="225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9731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0728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676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2644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026097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88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91318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9091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7093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334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240960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3716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3820162">
                                                      <w:marLeft w:val="0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9" w:color="D8D8D8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055966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71584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69525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1069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091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000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400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106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282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4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515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245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867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7013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7484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690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371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51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0085300">
          <w:marLeft w:val="0"/>
          <w:marRight w:val="12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0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790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858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657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063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822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8945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4056744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673526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0811493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57778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975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5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54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734597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2185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58171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68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40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26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8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143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671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FEFEF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37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8D8D8"/>
                                <w:left w:val="none" w:sz="0" w:space="0" w:color="auto"/>
                                <w:bottom w:val="none" w:sz="0" w:space="0" w:color="D8D8D8"/>
                                <w:right w:val="none" w:sz="0" w:space="0" w:color="auto"/>
                              </w:divBdr>
                              <w:divsChild>
                                <w:div w:id="567573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6019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682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6" w:space="6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362694">
                                              <w:marLeft w:val="66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9884121">
                                                  <w:marLeft w:val="0"/>
                                                  <w:marRight w:val="225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03844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82831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62299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054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32299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91791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14725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421919">
                                                  <w:marLeft w:val="0"/>
                                                  <w:marRight w:val="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8D8D8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36575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457116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31449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856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2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0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24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708028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62424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64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24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37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16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408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57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511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37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790494">
          <w:marLeft w:val="0"/>
          <w:marRight w:val="22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1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88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24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397923">
                              <w:blockQuote w:val="1"/>
                              <w:marLeft w:val="9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6" w:color="CCCCCC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92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588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98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8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6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8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88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115748">
              <w:marLeft w:val="0"/>
              <w:marRight w:val="0"/>
              <w:marTop w:val="0"/>
              <w:marBottom w:val="7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458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341362">
              <w:marLeft w:val="0"/>
              <w:marRight w:val="0"/>
              <w:marTop w:val="0"/>
              <w:marBottom w:val="7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9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745500">
              <w:marLeft w:val="0"/>
              <w:marRight w:val="0"/>
              <w:marTop w:val="0"/>
              <w:marBottom w:val="7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728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32906">
              <w:marLeft w:val="0"/>
              <w:marRight w:val="0"/>
              <w:marTop w:val="0"/>
              <w:marBottom w:val="7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99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386373">
              <w:marLeft w:val="0"/>
              <w:marRight w:val="0"/>
              <w:marTop w:val="0"/>
              <w:marBottom w:val="7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26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647416">
              <w:marLeft w:val="0"/>
              <w:marRight w:val="0"/>
              <w:marTop w:val="0"/>
              <w:marBottom w:val="7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529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905424">
              <w:marLeft w:val="0"/>
              <w:marRight w:val="0"/>
              <w:marTop w:val="0"/>
              <w:marBottom w:val="7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7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00290">
              <w:marLeft w:val="0"/>
              <w:marRight w:val="0"/>
              <w:marTop w:val="0"/>
              <w:marBottom w:val="7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376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308255">
              <w:marLeft w:val="0"/>
              <w:marRight w:val="0"/>
              <w:marTop w:val="0"/>
              <w:marBottom w:val="7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147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8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35547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7070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46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18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22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9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8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67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17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09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38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60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75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53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87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61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6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0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7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7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96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79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81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933811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82057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68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077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113480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6" w:color="auto"/>
            <w:bottom w:val="none" w:sz="0" w:space="0" w:color="auto"/>
            <w:right w:val="none" w:sz="0" w:space="0" w:color="auto"/>
          </w:divBdr>
          <w:divsChild>
            <w:div w:id="1719279108">
              <w:marLeft w:val="6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815345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336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494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12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916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9662844">
                  <w:marLeft w:val="0"/>
                  <w:marRight w:val="75"/>
                  <w:marTop w:val="0"/>
                  <w:marBottom w:val="0"/>
                  <w:divBdr>
                    <w:top w:val="single" w:sz="6" w:space="9" w:color="D8D8D8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657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370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048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095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11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4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4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65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4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9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54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55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79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12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2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42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16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4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8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37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8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8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36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31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0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98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84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30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74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052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FEFEF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03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8D8D8"/>
                                <w:left w:val="none" w:sz="0" w:space="0" w:color="auto"/>
                                <w:bottom w:val="none" w:sz="0" w:space="0" w:color="D8D8D8"/>
                                <w:right w:val="none" w:sz="0" w:space="0" w:color="auto"/>
                              </w:divBdr>
                              <w:divsChild>
                                <w:div w:id="1450010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604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061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6" w:space="6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1695136">
                                              <w:marLeft w:val="66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2961857">
                                                  <w:marLeft w:val="0"/>
                                                  <w:marRight w:val="225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18701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0271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9567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1700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0832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93194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31683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5317231">
                                                  <w:marLeft w:val="0"/>
                                                  <w:marRight w:val="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8D8D8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6562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79270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72218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822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738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6" w:color="auto"/>
            <w:bottom w:val="none" w:sz="0" w:space="0" w:color="auto"/>
            <w:right w:val="none" w:sz="0" w:space="0" w:color="auto"/>
          </w:divBdr>
          <w:divsChild>
            <w:div w:id="1145707870">
              <w:marLeft w:val="6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966802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1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153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22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863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9217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523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0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1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0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4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27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0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42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5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28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8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46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1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058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647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64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17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15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628882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9727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01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5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5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0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14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45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1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09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74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80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33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48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195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51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0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85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59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1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59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47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29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0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705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8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692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617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54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0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5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25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36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5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8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2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49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04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1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61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7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9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88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20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44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33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1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1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07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21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3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4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012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49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76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769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629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919247">
                              <w:marLeft w:val="45"/>
                              <w:marRight w:val="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919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5189434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5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7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18287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238856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11716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2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3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2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95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73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86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04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23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4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12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44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3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7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06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11461">
                  <w:marLeft w:val="0"/>
                  <w:marRight w:val="0"/>
                  <w:marTop w:val="15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81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868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7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63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8864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2177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846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90195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29428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0580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6140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84908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77103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3602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44297750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3741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3875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7883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3073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649677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16604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452348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97715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71791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39226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5695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7131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737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71892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2252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90169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318495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61789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862509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06861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54916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7509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667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06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149366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5478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0363895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206558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14095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2442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820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7964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0294817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539795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678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73280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634758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14142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8661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5944560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922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71378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7575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11755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01383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54526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2556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7273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05929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50617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62026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2327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59036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2680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42442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095785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9679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809624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452790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0715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41987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4856280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3180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704671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6344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1130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11553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80811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9287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45507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5229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2317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4312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26984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3919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32367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62439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52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470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86202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581139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1788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526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47181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8954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8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870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69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327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1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83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23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50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90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84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28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3989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293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700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5954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39658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5570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99765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06485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66925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7528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9337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2767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26322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0477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78670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40332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0857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62053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2940802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0388840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0442720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348050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498633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16934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62732534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7122692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984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8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46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1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29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22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9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95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64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88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8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3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582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409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01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82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440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7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475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FEFEF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83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8D8D8"/>
                                <w:left w:val="none" w:sz="0" w:space="0" w:color="auto"/>
                                <w:bottom w:val="none" w:sz="0" w:space="0" w:color="D8D8D8"/>
                                <w:right w:val="none" w:sz="0" w:space="0" w:color="auto"/>
                              </w:divBdr>
                              <w:divsChild>
                                <w:div w:id="17971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2932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17560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6" w:space="6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8144968">
                                              <w:marLeft w:val="66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7336012">
                                                  <w:marLeft w:val="0"/>
                                                  <w:marRight w:val="225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51193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881290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640879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5670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1027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84468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05841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3104620">
                                                  <w:marLeft w:val="0"/>
                                                  <w:marRight w:val="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8D8D8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94641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370551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89878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455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1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10616">
          <w:marLeft w:val="0"/>
          <w:marRight w:val="22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354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587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31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3685117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376783">
              <w:marLeft w:val="0"/>
              <w:marRight w:val="0"/>
              <w:marTop w:val="105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775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74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8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574546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138845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84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5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34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53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51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9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9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17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47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41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09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00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819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472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696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3234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242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73500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75036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39948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0660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7951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60769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3551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97417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333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68879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7780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42079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227291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5709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7005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794129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5691721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2399953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81252463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8285872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44148557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5401826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79568433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35276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958502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30559564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454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9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64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42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3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83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69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4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64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40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51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6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41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72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3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963305">
                  <w:marLeft w:val="45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674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51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3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6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50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3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0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967446">
          <w:marLeft w:val="120"/>
          <w:marRight w:val="4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28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66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19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80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4961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FEFEF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215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8D8D8"/>
                                    <w:left w:val="none" w:sz="0" w:space="0" w:color="auto"/>
                                    <w:bottom w:val="none" w:sz="0" w:space="0" w:color="D8D8D8"/>
                                    <w:right w:val="none" w:sz="0" w:space="0" w:color="auto"/>
                                  </w:divBdr>
                                  <w:divsChild>
                                    <w:div w:id="1112553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7429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6432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084189">
                                                  <w:marLeft w:val="6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017461">
                                                      <w:marLeft w:val="0"/>
                                                      <w:marRight w:val="225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0805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60389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29966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736161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35258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727913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187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42742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878320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292292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754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29753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132127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03270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10594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613762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864203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641172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659455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7849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48128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98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70562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864171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9461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715746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04498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478676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79380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1013801">
                                                      <w:marLeft w:val="0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9" w:color="D8D8D8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76427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726617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6571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466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43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966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767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2611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2281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06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042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710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26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3060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4797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46376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63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345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0283696">
          <w:marLeft w:val="0"/>
          <w:marRight w:val="12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556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41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015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552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523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345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7309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43981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2503660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0986208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7618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8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974909">
          <w:marLeft w:val="120"/>
          <w:marRight w:val="4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62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088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335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46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936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FEFEF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0755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8D8D8"/>
                                    <w:left w:val="none" w:sz="0" w:space="0" w:color="auto"/>
                                    <w:bottom w:val="none" w:sz="0" w:space="0" w:color="D8D8D8"/>
                                    <w:right w:val="none" w:sz="0" w:space="0" w:color="auto"/>
                                  </w:divBdr>
                                  <w:divsChild>
                                    <w:div w:id="1585453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935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822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944500">
                                                  <w:marLeft w:val="6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213861">
                                                      <w:marLeft w:val="0"/>
                                                      <w:marRight w:val="225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73719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84791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26827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319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4610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85559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0390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7677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56231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23213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97386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50533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68209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229055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58761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472175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792051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628919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355339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041967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216448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6752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118870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62921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74388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180827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026683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36606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09423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6651840">
                                                      <w:marLeft w:val="0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9" w:color="D8D8D8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36701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10884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5930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99157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43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819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648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5458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4646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729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151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5111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8272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5557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186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6265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115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67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3183575">
          <w:marLeft w:val="0"/>
          <w:marRight w:val="12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21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50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304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911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3599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024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0680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4636920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0436033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0637525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42519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686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21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89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1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4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86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80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88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09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89617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542224">
                  <w:marLeft w:val="0"/>
                  <w:marRight w:val="0"/>
                  <w:marTop w:val="0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</w:div>
              </w:divsChild>
            </w:div>
          </w:divsChild>
        </w:div>
      </w:divsChild>
    </w:div>
    <w:div w:id="159416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92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69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43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64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6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2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54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7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0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05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67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7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560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40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2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1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35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08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58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89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4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7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66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1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69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77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73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8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865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899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281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93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2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97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525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264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743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FEFEF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0205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8D8D8"/>
                                <w:left w:val="none" w:sz="0" w:space="0" w:color="auto"/>
                                <w:bottom w:val="none" w:sz="0" w:space="0" w:color="D8D8D8"/>
                                <w:right w:val="none" w:sz="0" w:space="0" w:color="auto"/>
                              </w:divBdr>
                              <w:divsChild>
                                <w:div w:id="2119255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5090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2007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6" w:space="6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0260404">
                                              <w:marLeft w:val="66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4435895">
                                                  <w:marLeft w:val="0"/>
                                                  <w:marRight w:val="225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574183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24684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1544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0489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69333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02405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60420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9395476">
                                                  <w:marLeft w:val="0"/>
                                                  <w:marRight w:val="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8D8D8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95000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30528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858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583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0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89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16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9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911609">
          <w:marLeft w:val="0"/>
          <w:marRight w:val="22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97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70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078543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272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DDDDD"/>
                            <w:left w:val="single" w:sz="6" w:space="0" w:color="DDDDDD"/>
                            <w:bottom w:val="single" w:sz="6" w:space="0" w:color="DDDDDD"/>
                            <w:right w:val="single" w:sz="6" w:space="0" w:color="DDDDDD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5721023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5708">
              <w:marLeft w:val="0"/>
              <w:marRight w:val="0"/>
              <w:marTop w:val="105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86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91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42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90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78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72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14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01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04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9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3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527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346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94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58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2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32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691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441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521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1205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86284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9140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75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51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97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50830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6" w:color="auto"/>
            <w:bottom w:val="none" w:sz="0" w:space="0" w:color="auto"/>
            <w:right w:val="none" w:sz="0" w:space="0" w:color="auto"/>
          </w:divBdr>
          <w:divsChild>
            <w:div w:id="937907219">
              <w:marLeft w:val="6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682186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221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346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47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9831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48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51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3972625">
                  <w:marLeft w:val="0"/>
                  <w:marRight w:val="75"/>
                  <w:marTop w:val="0"/>
                  <w:marBottom w:val="0"/>
                  <w:divBdr>
                    <w:top w:val="single" w:sz="6" w:space="9" w:color="D8D8D8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805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75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6546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637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78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1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49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8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26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3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8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0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808204">
          <w:marLeft w:val="120"/>
          <w:marRight w:val="4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70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978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846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44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7874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FEFEF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7744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8D8D8"/>
                                    <w:left w:val="none" w:sz="0" w:space="0" w:color="auto"/>
                                    <w:bottom w:val="none" w:sz="0" w:space="0" w:color="D8D8D8"/>
                                    <w:right w:val="none" w:sz="0" w:space="0" w:color="auto"/>
                                  </w:divBdr>
                                  <w:divsChild>
                                    <w:div w:id="20909971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4528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85988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2390915">
                                                  <w:marLeft w:val="6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9261280">
                                                      <w:marLeft w:val="0"/>
                                                      <w:marRight w:val="225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91045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24551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4253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37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22187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645103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31859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DDDDDD"/>
                                                                                <w:left w:val="single" w:sz="6" w:space="0" w:color="DDDDDD"/>
                                                                                <w:bottom w:val="single" w:sz="6" w:space="0" w:color="DDDDDD"/>
                                                                                <w:right w:val="single" w:sz="6" w:space="0" w:color="DDDDD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648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1445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8D8D8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5929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34510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809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992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1355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228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45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2" w:color="FFFFFF"/>
                                                                        <w:left w:val="single" w:sz="6" w:space="2" w:color="FFFFFF"/>
                                                                        <w:bottom w:val="single" w:sz="6" w:space="3" w:color="FFFFFF"/>
                                                                        <w:right w:val="single" w:sz="6" w:space="5" w:color="FFFFFF"/>
                                                                      </w:divBdr>
                                                                      <w:divsChild>
                                                                        <w:div w:id="2878590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613118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759034">
                                                                          <w:marLeft w:val="30"/>
                                                                          <w:marRight w:val="15"/>
                                                                          <w:marTop w:val="18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2305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00080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89033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95751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506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08580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43063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79796646">
                                                                          <w:marLeft w:val="12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20"/>
                                                                          <w:divBdr>
                                                                            <w:top w:val="single" w:sz="6" w:space="0" w:color="DDDDDD"/>
                                                                            <w:left w:val="single" w:sz="6" w:space="0" w:color="DDDDDD"/>
                                                                            <w:bottom w:val="single" w:sz="6" w:space="0" w:color="DDDDDD"/>
                                                                            <w:right w:val="single" w:sz="6" w:space="0" w:color="DDDDDD"/>
                                                                          </w:divBdr>
                                                                          <w:divsChild>
                                                                            <w:div w:id="5286898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38486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2128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CFCFCF"/>
                                                                        <w:left w:val="single" w:sz="6" w:space="0" w:color="CFCFCF"/>
                                                                        <w:bottom w:val="single" w:sz="6" w:space="0" w:color="CFCFCF"/>
                                                                        <w:right w:val="single" w:sz="6" w:space="0" w:color="CFCFCF"/>
                                                                      </w:divBdr>
                                                                      <w:divsChild>
                                                                        <w:div w:id="2205574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40025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43107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50597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7620021">
                                                                                          <w:marLeft w:val="90"/>
                                                                                          <w:marRight w:val="9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3" w:color="CFCFCF"/>
                                                                                            <w:left w:val="single" w:sz="6" w:space="2" w:color="CFCFCF"/>
                                                                                            <w:bottom w:val="single" w:sz="6" w:space="3" w:color="CFCFCF"/>
                                                                                            <w:right w:val="single" w:sz="6" w:space="2" w:color="CFCFC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800841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693910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281458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350108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30763739">
                                                                          <w:marLeft w:val="-15"/>
                                                                          <w:marRight w:val="-15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2" w:space="0" w:color="CFCFCF"/>
                                                                            <w:left w:val="single" w:sz="6" w:space="0" w:color="CFCFCF"/>
                                                                            <w:bottom w:val="single" w:sz="6" w:space="0" w:color="CFCFCF"/>
                                                                            <w:right w:val="single" w:sz="6" w:space="0" w:color="CFCFCF"/>
                                                                          </w:divBdr>
                                                                          <w:divsChild>
                                                                            <w:div w:id="12854290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4410235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90"/>
                                                                                  <w:marBottom w:val="90"/>
                                                                                  <w:divBdr>
                                                                                    <w:top w:val="single" w:sz="6" w:space="0" w:color="3079ED"/>
                                                                                    <w:left w:val="single" w:sz="6" w:space="6" w:color="3079ED"/>
                                                                                    <w:bottom w:val="single" w:sz="6" w:space="0" w:color="3079ED"/>
                                                                                    <w:right w:val="single" w:sz="6" w:space="6" w:color="3079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291099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906679">
                                                                                  <w:marLeft w:val="45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CCCCCC"/>
                                                                                    <w:left w:val="single" w:sz="6" w:space="0" w:color="CCCCCC"/>
                                                                                    <w:bottom w:val="single" w:sz="6" w:space="3" w:color="CCCCCC"/>
                                                                                    <w:right w:val="single" w:sz="6" w:space="0" w:color="CCCCCC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53373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323114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886239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75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531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564141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0953740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40526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76144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045208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75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27346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9469873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86381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4731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635281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30"/>
                                                                                              <w:marBottom w:val="3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01657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3857947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95316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08017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378555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30"/>
                                                                                              <w:marBottom w:val="3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81078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0842668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26092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288891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2740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30"/>
                                                                                              <w:marBottom w:val="3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899655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7255405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56688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67106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2465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30"/>
                                                                                              <w:marBottom w:val="3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64030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62355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8327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9423519">
                                                                                      <w:marLeft w:val="0"/>
                                                                                      <w:marRight w:val="45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70646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833591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4866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08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858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736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8710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33131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540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166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944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232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377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648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14536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264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816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0398252">
          <w:marLeft w:val="0"/>
          <w:marRight w:val="12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881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45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671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947543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6" w:color="D8D8D8"/>
                            <w:right w:val="none" w:sz="0" w:space="0" w:color="auto"/>
                          </w:divBdr>
                          <w:divsChild>
                            <w:div w:id="925723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2838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915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633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2898331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1019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030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5719654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0743398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3920670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4681852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77208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509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26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17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82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15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7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218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242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068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5158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1882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047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4390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10068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30783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13584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2550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6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9365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89116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4180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3814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5164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82966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8137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264859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9910547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6155037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708952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8085045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7791831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1327965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3734367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8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7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55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0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790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52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FEFEF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8382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8D8D8"/>
                                <w:left w:val="none" w:sz="0" w:space="0" w:color="auto"/>
                                <w:bottom w:val="none" w:sz="0" w:space="0" w:color="D8D8D8"/>
                                <w:right w:val="none" w:sz="0" w:space="0" w:color="auto"/>
                              </w:divBdr>
                              <w:divsChild>
                                <w:div w:id="79718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9839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059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6" w:space="6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622858">
                                              <w:marLeft w:val="66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732036">
                                                  <w:marLeft w:val="0"/>
                                                  <w:marRight w:val="225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19808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22058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95968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068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9984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70947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6194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1890559">
                                                  <w:marLeft w:val="0"/>
                                                  <w:marRight w:val="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8D8D8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522244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23791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25756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4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14769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3" w:color="auto"/>
            <w:bottom w:val="none" w:sz="0" w:space="0" w:color="auto"/>
            <w:right w:val="none" w:sz="0" w:space="0" w:color="auto"/>
          </w:divBdr>
          <w:divsChild>
            <w:div w:id="497235023">
              <w:marLeft w:val="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666737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527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934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69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159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7481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6593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31355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135119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600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11577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3397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54387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685359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89439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895515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74781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95550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39492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929028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3530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759771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26040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49968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8415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65384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02916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869219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1066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352679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8600818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15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8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021808">
                  <w:marLeft w:val="0"/>
                  <w:marRight w:val="75"/>
                  <w:marTop w:val="0"/>
                  <w:marBottom w:val="0"/>
                  <w:divBdr>
                    <w:top w:val="single" w:sz="6" w:space="6" w:color="D8D8D8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647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833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288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040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1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47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039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03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51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9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62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0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7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63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88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19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80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62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3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86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3944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18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92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08163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043682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20071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96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17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164144">
              <w:marLeft w:val="-600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single" w:sz="6" w:space="7" w:color="auto"/>
                <w:right w:val="none" w:sz="0" w:space="0" w:color="auto"/>
              </w:divBdr>
              <w:divsChild>
                <w:div w:id="401295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002281">
                      <w:marLeft w:val="-15"/>
                      <w:marRight w:val="0"/>
                      <w:marTop w:val="0"/>
                      <w:marBottom w:val="0"/>
                      <w:divBdr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divBdr>
                    </w:div>
                  </w:divsChild>
                </w:div>
                <w:div w:id="138104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657298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284427">
                          <w:marLeft w:val="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3444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66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8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026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1336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1606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9394811">
                                  <w:marLeft w:val="120"/>
                                  <w:marRight w:val="45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5726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8062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4013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4099467">
                                                  <w:marLeft w:val="0"/>
                                                  <w:marRight w:val="1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13210084">
                                                  <w:marLeft w:val="0"/>
                                                  <w:marRight w:val="1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08151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6393010">
                                              <w:marLeft w:val="0"/>
                                              <w:marRight w:val="15"/>
                                              <w:marTop w:val="180"/>
                                              <w:marBottom w:val="13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95173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1067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20449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9020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31447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27485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FEFEF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25070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0" w:color="D8D8D8"/>
                                                            <w:left w:val="none" w:sz="0" w:space="0" w:color="auto"/>
                                                            <w:bottom w:val="none" w:sz="0" w:space="0" w:color="D8D8D8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8580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948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04444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single" w:sz="6" w:space="3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19401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859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31197768">
                                                                          <w:marLeft w:val="45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3613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70800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1374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2458241">
                                                                                  <w:marLeft w:val="-15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467937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885141479">
                                                                                  <w:marLeft w:val="75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4510280">
                                                                              <w:marLeft w:val="0"/>
                                                                              <w:marRight w:val="225"/>
                                                                              <w:marTop w:val="7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4595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12231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13352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108394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764637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44840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23900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DDD"/>
                                                                                                        <w:left w:val="single" w:sz="6" w:space="0" w:color="DDDDDD"/>
                                                                                                        <w:bottom w:val="single" w:sz="6" w:space="0" w:color="DDDDDD"/>
                                                                                                        <w:right w:val="single" w:sz="6" w:space="0" w:color="DDDDDD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486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95072">
          <w:marLeft w:val="120"/>
          <w:marRight w:val="4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95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493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3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873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FEFEF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1859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8D8D8"/>
                                    <w:left w:val="none" w:sz="0" w:space="0" w:color="auto"/>
                                    <w:bottom w:val="none" w:sz="0" w:space="0" w:color="D8D8D8"/>
                                    <w:right w:val="none" w:sz="0" w:space="0" w:color="auto"/>
                                  </w:divBdr>
                                  <w:divsChild>
                                    <w:div w:id="311570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7483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91594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6095833">
                                                  <w:marLeft w:val="6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79318960">
                                                      <w:marLeft w:val="0"/>
                                                      <w:marRight w:val="225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17322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7540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4284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79325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DDD"/>
                                                                        <w:left w:val="single" w:sz="6" w:space="0" w:color="DDDDDD"/>
                                                                        <w:bottom w:val="single" w:sz="6" w:space="0" w:color="DDDDDD"/>
                                                                        <w:right w:val="single" w:sz="6" w:space="0" w:color="DDDDDD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40816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80026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80962">
                                                      <w:marLeft w:val="0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9" w:color="D8D8D8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51235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90154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3673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24374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97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37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550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131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562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086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271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74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129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348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74826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44192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353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8233866">
          <w:marLeft w:val="0"/>
          <w:marRight w:val="12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03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52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59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927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66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892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4236324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9631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49156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486097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5562507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5300778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52733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38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61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8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16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9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067970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6" w:color="auto"/>
            <w:bottom w:val="none" w:sz="0" w:space="0" w:color="auto"/>
            <w:right w:val="none" w:sz="0" w:space="0" w:color="auto"/>
          </w:divBdr>
          <w:divsChild>
            <w:div w:id="512570901">
              <w:marLeft w:val="6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457552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204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652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348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1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4027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46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3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74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5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77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03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19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6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jpeg"/><Relationship Id="rId18" Type="http://schemas.openxmlformats.org/officeDocument/2006/relationships/hyperlink" Target="mailto:jayme@wpaboston.com" TargetMode="External"/><Relationship Id="rId26" Type="http://schemas.openxmlformats.org/officeDocument/2006/relationships/image" Target="media/image12.png"/><Relationship Id="rId39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hyperlink" Target="http://www.bbc.co.uk/schools/typing/flash" TargetMode="External"/><Relationship Id="rId34" Type="http://schemas.openxmlformats.org/officeDocument/2006/relationships/image" Target="media/image120.png"/><Relationship Id="rId7" Type="http://schemas.openxmlformats.org/officeDocument/2006/relationships/settings" Target="settings.xml"/><Relationship Id="rId12" Type="http://schemas.openxmlformats.org/officeDocument/2006/relationships/image" Target="media/image40.gif"/><Relationship Id="rId17" Type="http://schemas.openxmlformats.org/officeDocument/2006/relationships/image" Target="media/image7.gif"/><Relationship Id="rId25" Type="http://schemas.openxmlformats.org/officeDocument/2006/relationships/image" Target="media/image11.png"/><Relationship Id="rId33" Type="http://schemas.openxmlformats.org/officeDocument/2006/relationships/image" Target="media/image110.png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mailto:jayme@wpaboston.com" TargetMode="External"/><Relationship Id="rId20" Type="http://schemas.openxmlformats.org/officeDocument/2006/relationships/hyperlink" Target="http://www.bbc.co.uk/schools/typing/flash" TargetMode="External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4.gif"/><Relationship Id="rId24" Type="http://schemas.openxmlformats.org/officeDocument/2006/relationships/image" Target="media/image10.png"/><Relationship Id="rId32" Type="http://schemas.openxmlformats.org/officeDocument/2006/relationships/image" Target="media/image100.png"/><Relationship Id="rId37" Type="http://schemas.openxmlformats.org/officeDocument/2006/relationships/image" Target="media/image150.png"/><Relationship Id="rId5" Type="http://schemas.openxmlformats.org/officeDocument/2006/relationships/styles" Target="styles.xml"/><Relationship Id="rId15" Type="http://schemas.openxmlformats.org/officeDocument/2006/relationships/hyperlink" Target="mailto:blish3939@hotmail.com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140.png"/><Relationship Id="rId10" Type="http://schemas.openxmlformats.org/officeDocument/2006/relationships/endnotes" Target="endnotes.xml"/><Relationship Id="rId19" Type="http://schemas.openxmlformats.org/officeDocument/2006/relationships/image" Target="media/image70.gif"/><Relationship Id="rId31" Type="http://schemas.openxmlformats.org/officeDocument/2006/relationships/image" Target="media/image90.png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6.jpe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80.png"/><Relationship Id="rId35" Type="http://schemas.openxmlformats.org/officeDocument/2006/relationships/image" Target="media/image130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26543\AppData\Roaming\Microsoft\Templates\ExecutiveNewsletter.dotx" TargetMode="Externa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theme/theme1.xml><?xml version="1.0" encoding="utf-8"?>
<a:theme xmlns:a="http://schemas.openxmlformats.org/drawingml/2006/main" name="Executive">
  <a:themeElements>
    <a:clrScheme name="Executive">
      <a:dk1>
        <a:sysClr val="windowText" lastClr="000000"/>
      </a:dk1>
      <a:lt1>
        <a:sysClr val="window" lastClr="FFFFFF"/>
      </a:lt1>
      <a:dk2>
        <a:srgbClr val="2F5897"/>
      </a:dk2>
      <a:lt2>
        <a:srgbClr val="E4E9EF"/>
      </a:lt2>
      <a:accent1>
        <a:srgbClr val="6076B4"/>
      </a:accent1>
      <a:accent2>
        <a:srgbClr val="9C5252"/>
      </a:accent2>
      <a:accent3>
        <a:srgbClr val="E68422"/>
      </a:accent3>
      <a:accent4>
        <a:srgbClr val="846648"/>
      </a:accent4>
      <a:accent5>
        <a:srgbClr val="63891F"/>
      </a:accent5>
      <a:accent6>
        <a:srgbClr val="758085"/>
      </a:accent6>
      <a:hlink>
        <a:srgbClr val="3399FF"/>
      </a:hlink>
      <a:folHlink>
        <a:srgbClr val="B2B2B2"/>
      </a:folHlink>
    </a:clrScheme>
    <a:fontScheme name="Executive">
      <a:majorFont>
        <a:latin typeface="Century Gothic"/>
        <a:ea typeface=""/>
        <a:cs typeface=""/>
        <a:font script="Jpan" typeface="HGｺﾞｼｯｸM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Executiv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50000">
              <a:schemeClr val="phClr">
                <a:tint val="80000"/>
                <a:satMod val="250000"/>
              </a:schemeClr>
            </a:gs>
            <a:gs pos="76000">
              <a:schemeClr val="phClr">
                <a:tint val="90000"/>
                <a:shade val="90000"/>
                <a:satMod val="200000"/>
              </a:schemeClr>
            </a:gs>
            <a:gs pos="92000">
              <a:schemeClr val="phClr">
                <a:tint val="90000"/>
                <a:shade val="70000"/>
                <a:satMod val="250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tint val="95000"/>
              </a:schemeClr>
              <a:schemeClr val="phClr">
                <a:shade val="9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Franklin D. Roosevelt School Newsletter</PublishDate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6C613A5-8D02-4CA4-90EF-A22EA37BE04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E0B53D6-C747-4C20-ADF1-DA6C3A6C90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ExecutiveNewsletter.dotx</Template>
  <TotalTime>0</TotalTime>
  <Pages>3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</dc:creator>
  <cp:lastModifiedBy>Tech</cp:lastModifiedBy>
  <cp:revision>2</cp:revision>
  <cp:lastPrinted>2016-05-04T15:32:00Z</cp:lastPrinted>
  <dcterms:created xsi:type="dcterms:W3CDTF">2016-06-02T19:31:00Z</dcterms:created>
  <dcterms:modified xsi:type="dcterms:W3CDTF">2016-06-02T19:31:00Z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TC017730579991</vt:lpwstr>
  </property>
</Properties>
</file>